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8A472" w14:textId="77777777" w:rsidR="00516792" w:rsidRPr="002233EE" w:rsidRDefault="00516792" w:rsidP="00516792">
      <w:pPr>
        <w:keepNext/>
        <w:tabs>
          <w:tab w:val="num" w:pos="432"/>
          <w:tab w:val="left" w:pos="6237"/>
        </w:tabs>
        <w:suppressAutoHyphens/>
        <w:overflowPunct w:val="0"/>
        <w:autoSpaceDE w:val="0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sz w:val="24"/>
          <w:szCs w:val="24"/>
          <w:lang w:eastAsia="zh-CN"/>
        </w:rPr>
      </w:pPr>
      <w:r w:rsidRPr="002233EE">
        <w:rPr>
          <w:rFonts w:ascii="Arial" w:eastAsia="Times New Roman" w:hAnsi="Arial" w:cs="Arial"/>
          <w:b/>
          <w:sz w:val="24"/>
          <w:szCs w:val="24"/>
          <w:lang w:eastAsia="zh-CN"/>
        </w:rPr>
        <w:t>Sociedade Educação e Caridade - SEC</w:t>
      </w:r>
    </w:p>
    <w:p w14:paraId="37496848" w14:textId="77777777" w:rsidR="00516792" w:rsidRPr="002233EE" w:rsidRDefault="00516792" w:rsidP="00516792">
      <w:pPr>
        <w:keepNext/>
        <w:numPr>
          <w:ilvl w:val="4"/>
          <w:numId w:val="0"/>
        </w:numPr>
        <w:tabs>
          <w:tab w:val="num" w:pos="1008"/>
        </w:tabs>
        <w:suppressAutoHyphens/>
        <w:overflowPunct w:val="0"/>
        <w:autoSpaceDE w:val="0"/>
        <w:spacing w:after="0" w:line="240" w:lineRule="auto"/>
        <w:ind w:left="1008" w:hanging="1008"/>
        <w:jc w:val="both"/>
        <w:textAlignment w:val="baseline"/>
        <w:outlineLvl w:val="4"/>
        <w:rPr>
          <w:rFonts w:ascii="Arial" w:eastAsia="Times New Roman" w:hAnsi="Arial" w:cs="Arial"/>
          <w:b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sz w:val="24"/>
          <w:szCs w:val="24"/>
          <w:lang w:eastAsia="zh-CN"/>
        </w:rPr>
        <w:t>Colégio Madre Imilda</w:t>
      </w:r>
    </w:p>
    <w:p w14:paraId="1E3FEBBB" w14:textId="78C0A424" w:rsidR="002233EE" w:rsidRPr="002233EE" w:rsidRDefault="00516792" w:rsidP="00045F3A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sz w:val="24"/>
          <w:szCs w:val="24"/>
          <w:lang w:eastAsia="zh-CN"/>
        </w:rPr>
        <w:t>Caxias do Sul - RS</w:t>
      </w:r>
    </w:p>
    <w:p w14:paraId="15433389" w14:textId="62689B53" w:rsidR="002233EE" w:rsidRPr="002233EE" w:rsidRDefault="002233EE" w:rsidP="002233EE">
      <w:pPr>
        <w:keepNext/>
        <w:numPr>
          <w:ilvl w:val="3"/>
          <w:numId w:val="0"/>
        </w:numPr>
        <w:tabs>
          <w:tab w:val="num" w:pos="864"/>
        </w:tabs>
        <w:suppressAutoHyphens/>
        <w:overflowPunct w:val="0"/>
        <w:autoSpaceDE w:val="0"/>
        <w:spacing w:after="0" w:line="240" w:lineRule="auto"/>
        <w:ind w:left="864" w:hanging="864"/>
        <w:jc w:val="center"/>
        <w:textAlignment w:val="baseline"/>
        <w:outlineLvl w:val="3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2233EE">
        <w:rPr>
          <w:rFonts w:ascii="Arial" w:eastAsia="Times New Roman" w:hAnsi="Arial" w:cs="Arial"/>
          <w:b/>
          <w:sz w:val="24"/>
          <w:szCs w:val="24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FICHA SOCIOECONÔMICA - CONCESSÃO DE BOLSA DE ESTUDOS </w:t>
      </w:r>
      <w:r w:rsidR="005335CF">
        <w:rPr>
          <w:rFonts w:ascii="Arial" w:eastAsia="Times New Roman" w:hAnsi="Arial" w:cs="Arial"/>
          <w:b/>
          <w:sz w:val="24"/>
          <w:szCs w:val="24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2027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3"/>
      </w:tblGrid>
      <w:tr w:rsidR="00EF1B18" w:rsidRPr="00696ED7" w14:paraId="07D680F5" w14:textId="77777777" w:rsidTr="00AD5E9A">
        <w:trPr>
          <w:trHeight w:hRule="exact" w:val="113"/>
        </w:trPr>
        <w:tc>
          <w:tcPr>
            <w:tcW w:w="10343" w:type="dxa"/>
            <w:shd w:val="clear" w:color="auto" w:fill="CCCCCC"/>
          </w:tcPr>
          <w:p w14:paraId="6353259A" w14:textId="77777777" w:rsidR="00EF1B18" w:rsidRPr="002F4FCB" w:rsidRDefault="00EF1B18" w:rsidP="00340772">
            <w:pPr>
              <w:spacing w:line="240" w:lineRule="auto"/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4370F8BC" w14:textId="17F34F57" w:rsidR="002233EE" w:rsidRPr="002233EE" w:rsidRDefault="002233EE" w:rsidP="00EF1B18">
      <w:pPr>
        <w:keepNext/>
        <w:numPr>
          <w:ilvl w:val="5"/>
          <w:numId w:val="0"/>
        </w:numPr>
        <w:tabs>
          <w:tab w:val="left" w:pos="-1701"/>
        </w:tabs>
        <w:spacing w:after="0" w:line="240" w:lineRule="auto"/>
        <w:jc w:val="both"/>
        <w:outlineLvl w:val="5"/>
        <w:rPr>
          <w:rFonts w:ascii="Arial" w:hAnsi="Arial" w:cs="Arial"/>
          <w:b/>
          <w:bCs/>
          <w:sz w:val="21"/>
          <w:szCs w:val="21"/>
        </w:rPr>
      </w:pPr>
      <w:r w:rsidRPr="002233EE">
        <w:rPr>
          <w:rFonts w:ascii="Arial" w:hAnsi="Arial" w:cs="Arial"/>
          <w:sz w:val="21"/>
          <w:szCs w:val="21"/>
        </w:rPr>
        <w:t xml:space="preserve">I. </w:t>
      </w:r>
      <w:r w:rsidRPr="002233EE">
        <w:rPr>
          <w:rFonts w:ascii="Arial" w:hAnsi="Arial" w:cs="Arial"/>
          <w:b/>
          <w:bCs/>
          <w:sz w:val="21"/>
          <w:szCs w:val="21"/>
        </w:rPr>
        <w:t>IDENTIFICAÇÃO DO CANDIDATO</w:t>
      </w:r>
    </w:p>
    <w:p w14:paraId="6003270D" w14:textId="7DE4737A" w:rsidR="002233EE" w:rsidRPr="002233EE" w:rsidRDefault="002233EE" w:rsidP="002233EE">
      <w:pPr>
        <w:tabs>
          <w:tab w:val="left" w:pos="-1701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b/>
          <w:sz w:val="21"/>
          <w:szCs w:val="21"/>
          <w:lang w:eastAsia="zh-CN"/>
        </w:rPr>
        <w:t>Nome do estudante: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 xml:space="preserve"> ____________________________________________________________________</w:t>
      </w:r>
      <w:r w:rsidR="00EF1B18">
        <w:rPr>
          <w:rFonts w:ascii="Arial" w:eastAsia="Times New Roman" w:hAnsi="Arial" w:cs="Arial"/>
          <w:sz w:val="21"/>
          <w:szCs w:val="21"/>
          <w:lang w:eastAsia="zh-CN"/>
        </w:rPr>
        <w:t>_</w:t>
      </w:r>
    </w:p>
    <w:p w14:paraId="73FE06FE" w14:textId="5EA49085" w:rsidR="002233EE" w:rsidRPr="002233EE" w:rsidRDefault="002233EE" w:rsidP="002233EE">
      <w:pPr>
        <w:keepNext/>
        <w:tabs>
          <w:tab w:val="num" w:pos="432"/>
        </w:tabs>
        <w:suppressAutoHyphens/>
        <w:overflowPunct w:val="0"/>
        <w:autoSpaceDE w:val="0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b/>
          <w:bCs/>
          <w:sz w:val="21"/>
          <w:szCs w:val="21"/>
          <w:lang w:eastAsia="zh-CN"/>
        </w:rPr>
        <w:t>Nome Social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:</w:t>
      </w:r>
      <w:r w:rsidR="00EF1B18" w:rsidRPr="00EF1B18">
        <w:rPr>
          <w:rFonts w:ascii="Arial" w:eastAsia="Times New Roman" w:hAnsi="Arial" w:cs="Arial"/>
          <w:sz w:val="21"/>
          <w:szCs w:val="21"/>
          <w:lang w:eastAsia="zh-CN"/>
        </w:rPr>
        <w:t xml:space="preserve"> 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___________________________________________________________________________</w:t>
      </w:r>
    </w:p>
    <w:p w14:paraId="735F4657" w14:textId="5A63947B" w:rsidR="002233EE" w:rsidRPr="002233EE" w:rsidRDefault="002233EE" w:rsidP="002233EE">
      <w:pPr>
        <w:keepNext/>
        <w:tabs>
          <w:tab w:val="num" w:pos="432"/>
        </w:tabs>
        <w:suppressAutoHyphens/>
        <w:overflowPunct w:val="0"/>
        <w:autoSpaceDE w:val="0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Série/Ano</w:t>
      </w:r>
      <w:r w:rsidR="00516792">
        <w:rPr>
          <w:rFonts w:ascii="Arial" w:eastAsia="Times New Roman" w:hAnsi="Arial" w:cs="Arial"/>
          <w:sz w:val="21"/>
          <w:szCs w:val="21"/>
          <w:lang w:eastAsia="zh-CN"/>
        </w:rPr>
        <w:t>(2027):______________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 xml:space="preserve"> </w:t>
      </w:r>
      <w:r w:rsidR="00EF1B18">
        <w:rPr>
          <w:rFonts w:ascii="Arial" w:hAnsi="Arial" w:cs="Arial"/>
          <w:sz w:val="21"/>
          <w:szCs w:val="21"/>
        </w:rPr>
        <w:t>Gênero _____________</w:t>
      </w:r>
    </w:p>
    <w:p w14:paraId="291A726A" w14:textId="62F35709" w:rsidR="002233EE" w:rsidRPr="002233EE" w:rsidRDefault="002233EE" w:rsidP="002233EE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Data de nascimento: _____/_____/_______ Cidade de Nascimento: _________________________ UF: ___</w:t>
      </w:r>
    </w:p>
    <w:p w14:paraId="4499E512" w14:textId="0ED015F9" w:rsidR="002233EE" w:rsidRDefault="002233EE" w:rsidP="00516792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 xml:space="preserve">Certidão Nascimento: </w:t>
      </w:r>
      <w:r w:rsidR="00516792">
        <w:rPr>
          <w:rFonts w:ascii="Arial" w:eastAsia="Times New Roman" w:hAnsi="Arial" w:cs="Arial"/>
          <w:sz w:val="21"/>
          <w:szCs w:val="21"/>
          <w:lang w:eastAsia="zh-CN"/>
        </w:rPr>
        <w:t>________________________________________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CPF: _____________</w:t>
      </w:r>
      <w:r w:rsidR="00516792">
        <w:rPr>
          <w:rFonts w:ascii="Arial" w:eastAsia="Times New Roman" w:hAnsi="Arial" w:cs="Arial"/>
          <w:sz w:val="21"/>
          <w:szCs w:val="21"/>
          <w:lang w:eastAsia="zh-CN"/>
        </w:rPr>
        <w:t>______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_____</w:t>
      </w:r>
      <w:r w:rsidR="00EF1B18">
        <w:rPr>
          <w:rFonts w:ascii="Arial" w:eastAsia="Times New Roman" w:hAnsi="Arial" w:cs="Arial"/>
          <w:sz w:val="21"/>
          <w:szCs w:val="21"/>
          <w:lang w:eastAsia="zh-CN"/>
        </w:rPr>
        <w:t xml:space="preserve"> 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Endereço: __________________</w:t>
      </w:r>
      <w:r w:rsidR="00EF1B18">
        <w:rPr>
          <w:rFonts w:ascii="Arial" w:eastAsia="Times New Roman" w:hAnsi="Arial" w:cs="Arial"/>
          <w:sz w:val="21"/>
          <w:szCs w:val="21"/>
          <w:lang w:eastAsia="zh-CN"/>
        </w:rPr>
        <w:t xml:space="preserve">____________________________________________________________ 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Bairro: _____________________CEP: _____________ Cidade: _______________________ UF: ________ Fone: ________________</w:t>
      </w:r>
      <w:r w:rsidR="00516792">
        <w:rPr>
          <w:rFonts w:ascii="Arial" w:eastAsia="Times New Roman" w:hAnsi="Arial" w:cs="Arial"/>
          <w:sz w:val="21"/>
          <w:szCs w:val="21"/>
          <w:lang w:eastAsia="zh-CN"/>
        </w:rPr>
        <w:t>______________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CadÚnico / Nº NIS: _________________</w:t>
      </w:r>
      <w:r w:rsidR="00527580">
        <w:rPr>
          <w:rFonts w:ascii="Arial" w:eastAsia="Times New Roman" w:hAnsi="Arial" w:cs="Arial"/>
          <w:sz w:val="21"/>
          <w:szCs w:val="21"/>
          <w:lang w:eastAsia="zh-CN"/>
        </w:rPr>
        <w:t>___________________</w:t>
      </w:r>
    </w:p>
    <w:p w14:paraId="61FB6BEE" w14:textId="77777777" w:rsidR="00516792" w:rsidRPr="002233EE" w:rsidRDefault="00516792" w:rsidP="00516792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3"/>
      </w:tblGrid>
      <w:tr w:rsidR="00EF1B18" w:rsidRPr="00696ED7" w14:paraId="12137EC2" w14:textId="77777777" w:rsidTr="00AD5E9A">
        <w:trPr>
          <w:trHeight w:hRule="exact" w:val="113"/>
        </w:trPr>
        <w:tc>
          <w:tcPr>
            <w:tcW w:w="10343" w:type="dxa"/>
            <w:shd w:val="clear" w:color="auto" w:fill="CCCCCC"/>
          </w:tcPr>
          <w:p w14:paraId="27A578AE" w14:textId="77777777" w:rsidR="00EF1B18" w:rsidRPr="002F4FCB" w:rsidRDefault="00EF1B18" w:rsidP="00340772">
            <w:pPr>
              <w:spacing w:line="240" w:lineRule="auto"/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1474C3A8" w14:textId="1DA99829" w:rsidR="002233EE" w:rsidRPr="002233EE" w:rsidRDefault="002233EE" w:rsidP="002233EE">
      <w:pPr>
        <w:keepNext/>
        <w:numPr>
          <w:ilvl w:val="6"/>
          <w:numId w:val="0"/>
        </w:numPr>
        <w:tabs>
          <w:tab w:val="num" w:pos="1296"/>
        </w:tabs>
        <w:suppressAutoHyphens/>
        <w:overflowPunct w:val="0"/>
        <w:autoSpaceDE w:val="0"/>
        <w:spacing w:after="0" w:line="240" w:lineRule="auto"/>
        <w:ind w:left="1296" w:hanging="1296"/>
        <w:jc w:val="both"/>
        <w:textAlignment w:val="baseline"/>
        <w:outlineLvl w:val="6"/>
        <w:rPr>
          <w:rFonts w:ascii="Arial" w:eastAsia="Times New Roman" w:hAnsi="Arial" w:cs="Arial"/>
          <w:b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bCs/>
          <w:sz w:val="21"/>
          <w:szCs w:val="21"/>
          <w:lang w:eastAsia="zh-CN"/>
        </w:rPr>
        <w:t xml:space="preserve">II. </w:t>
      </w:r>
      <w:r w:rsidRPr="002233EE">
        <w:rPr>
          <w:rFonts w:ascii="Arial" w:eastAsia="Times New Roman" w:hAnsi="Arial" w:cs="Arial"/>
          <w:b/>
          <w:sz w:val="21"/>
          <w:szCs w:val="21"/>
          <w:lang w:eastAsia="zh-CN"/>
        </w:rPr>
        <w:t>IDENTIFICAÇÃO DOS RESPONSÁVEIS</w:t>
      </w:r>
    </w:p>
    <w:p w14:paraId="5E82AED0" w14:textId="3D12EBDF" w:rsidR="002233EE" w:rsidRPr="002233EE" w:rsidRDefault="002233EE" w:rsidP="002233E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Nome: ______________________________________________________ Grau de parentesco: __________</w:t>
      </w:r>
    </w:p>
    <w:p w14:paraId="567956E6" w14:textId="1A36EAD1" w:rsidR="002233EE" w:rsidRPr="002233EE" w:rsidRDefault="002233EE" w:rsidP="002233E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Endereço: _______________________________________________ Fone: ___________ Celular: ________</w:t>
      </w:r>
    </w:p>
    <w:p w14:paraId="0807A0A2" w14:textId="7631965F" w:rsidR="002233EE" w:rsidRPr="002233EE" w:rsidRDefault="002233EE" w:rsidP="002233E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CEP:</w:t>
      </w:r>
      <w:r w:rsidR="00EF1B18">
        <w:rPr>
          <w:rFonts w:ascii="Arial" w:eastAsia="Times New Roman" w:hAnsi="Arial" w:cs="Arial"/>
          <w:sz w:val="21"/>
          <w:szCs w:val="21"/>
          <w:lang w:eastAsia="zh-CN"/>
        </w:rPr>
        <w:t xml:space="preserve"> 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______________ Bairro: _________________ Cidade:</w:t>
      </w:r>
      <w:r w:rsidR="00EF1B18">
        <w:rPr>
          <w:rFonts w:ascii="Arial" w:eastAsia="Times New Roman" w:hAnsi="Arial" w:cs="Arial"/>
          <w:sz w:val="21"/>
          <w:szCs w:val="21"/>
          <w:lang w:eastAsia="zh-CN"/>
        </w:rPr>
        <w:t xml:space="preserve"> 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___________________ E-mail</w:t>
      </w:r>
      <w:r w:rsidR="00EF1B18">
        <w:rPr>
          <w:rFonts w:ascii="Arial" w:eastAsia="Times New Roman" w:hAnsi="Arial" w:cs="Arial"/>
          <w:sz w:val="21"/>
          <w:szCs w:val="21"/>
          <w:lang w:eastAsia="zh-CN"/>
        </w:rPr>
        <w:t xml:space="preserve"> 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_____________</w:t>
      </w:r>
    </w:p>
    <w:p w14:paraId="27AA099F" w14:textId="6762AF66" w:rsidR="002233EE" w:rsidRPr="002233EE" w:rsidRDefault="002233EE" w:rsidP="002233E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Estado civil: __________________________ CTPS: _______________________</w:t>
      </w:r>
    </w:p>
    <w:p w14:paraId="413FD707" w14:textId="3C32CC11" w:rsidR="002233EE" w:rsidRPr="002233EE" w:rsidRDefault="002233EE" w:rsidP="002233E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CPF: ___________________________ Data de Nasc: ____/____/______ Profissão: ____________________</w:t>
      </w:r>
    </w:p>
    <w:p w14:paraId="4928FF35" w14:textId="328F5662" w:rsidR="002233EE" w:rsidRPr="002233EE" w:rsidRDefault="002233EE" w:rsidP="002233E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Local de Trabalho: ____________________________________________ Fone comercial: ______________</w:t>
      </w:r>
    </w:p>
    <w:p w14:paraId="44D38206" w14:textId="38019CCB" w:rsidR="002233EE" w:rsidRPr="002233EE" w:rsidRDefault="002233EE" w:rsidP="002233E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Remuneração Bruta: _____________________ Mês: __________________ Outra Renda: _______________</w:t>
      </w:r>
    </w:p>
    <w:p w14:paraId="292FBCA3" w14:textId="2D16425D" w:rsidR="002233EE" w:rsidRPr="002233EE" w:rsidRDefault="002233EE" w:rsidP="00AD5E9A">
      <w:pPr>
        <w:suppressAutoHyphens/>
        <w:overflowPunct w:val="0"/>
        <w:autoSpaceDE w:val="0"/>
        <w:spacing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bookmarkStart w:id="0" w:name="_Hlk517776600"/>
      <w:r w:rsidRPr="002233EE">
        <w:rPr>
          <w:rFonts w:ascii="Arial" w:eastAsia="Times New Roman" w:hAnsi="Arial" w:cs="Arial"/>
          <w:sz w:val="21"/>
          <w:szCs w:val="21"/>
          <w:lang w:eastAsia="zh-CN"/>
        </w:rPr>
        <w:t>Escolaridade: __________________________ CadÚnico / Nº NIS: _________________</w:t>
      </w:r>
      <w:bookmarkEnd w:id="0"/>
    </w:p>
    <w:p w14:paraId="26910EDE" w14:textId="38A22F60" w:rsidR="00EF1B18" w:rsidRPr="002233EE" w:rsidRDefault="00EF1B18" w:rsidP="00EF1B1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Nome</w:t>
      </w:r>
      <w:r>
        <w:rPr>
          <w:rFonts w:ascii="Arial" w:eastAsia="Times New Roman" w:hAnsi="Arial" w:cs="Arial"/>
          <w:sz w:val="21"/>
          <w:szCs w:val="21"/>
          <w:lang w:eastAsia="zh-CN"/>
        </w:rPr>
        <w:t xml:space="preserve"> (conjugê)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: ______________________________________________ Grau de parentesco: __________</w:t>
      </w:r>
    </w:p>
    <w:p w14:paraId="25F416F8" w14:textId="77777777" w:rsidR="00EF1B18" w:rsidRPr="002233EE" w:rsidRDefault="00EF1B18" w:rsidP="00EF1B1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Endereço: _______________________________________________ Fone: ___________ Celular: ________</w:t>
      </w:r>
    </w:p>
    <w:p w14:paraId="2021E40A" w14:textId="77777777" w:rsidR="00EF1B18" w:rsidRPr="002233EE" w:rsidRDefault="00EF1B18" w:rsidP="00EF1B1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CEP:</w:t>
      </w:r>
      <w:r>
        <w:rPr>
          <w:rFonts w:ascii="Arial" w:eastAsia="Times New Roman" w:hAnsi="Arial" w:cs="Arial"/>
          <w:sz w:val="21"/>
          <w:szCs w:val="21"/>
          <w:lang w:eastAsia="zh-CN"/>
        </w:rPr>
        <w:t xml:space="preserve"> 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______________ Bairro: _________________ Cidade:</w:t>
      </w:r>
      <w:r>
        <w:rPr>
          <w:rFonts w:ascii="Arial" w:eastAsia="Times New Roman" w:hAnsi="Arial" w:cs="Arial"/>
          <w:sz w:val="21"/>
          <w:szCs w:val="21"/>
          <w:lang w:eastAsia="zh-CN"/>
        </w:rPr>
        <w:t xml:space="preserve"> 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___________________ E-mail</w:t>
      </w:r>
      <w:r>
        <w:rPr>
          <w:rFonts w:ascii="Arial" w:eastAsia="Times New Roman" w:hAnsi="Arial" w:cs="Arial"/>
          <w:sz w:val="21"/>
          <w:szCs w:val="21"/>
          <w:lang w:eastAsia="zh-CN"/>
        </w:rPr>
        <w:t xml:space="preserve"> 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_____________</w:t>
      </w:r>
    </w:p>
    <w:p w14:paraId="4F361319" w14:textId="77777777" w:rsidR="00EF1B18" w:rsidRPr="002233EE" w:rsidRDefault="00EF1B18" w:rsidP="00EF1B1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Estado civil: __________________________ CTPS: _______________________</w:t>
      </w:r>
    </w:p>
    <w:p w14:paraId="68877A26" w14:textId="77777777" w:rsidR="00EF1B18" w:rsidRPr="002233EE" w:rsidRDefault="00EF1B18" w:rsidP="00EF1B1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CPF: ___________________________ Data de Nasc: ____/____/______ Profissão: ____________________</w:t>
      </w:r>
    </w:p>
    <w:p w14:paraId="3065FC5E" w14:textId="77777777" w:rsidR="00EF1B18" w:rsidRPr="002233EE" w:rsidRDefault="00EF1B18" w:rsidP="00EF1B1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Local de Trabalho: ____________________________________________ Fone comercial: ______________</w:t>
      </w:r>
    </w:p>
    <w:p w14:paraId="538F5F97" w14:textId="77777777" w:rsidR="00EF1B18" w:rsidRPr="002233EE" w:rsidRDefault="00EF1B18" w:rsidP="00EF1B18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Remuneração Bruta: _____________________ Mês: __________________ Outra Renda: _______________</w:t>
      </w:r>
    </w:p>
    <w:p w14:paraId="1C9246D7" w14:textId="2F10B53E" w:rsidR="002233EE" w:rsidRPr="002233EE" w:rsidRDefault="00EF1B18" w:rsidP="00AD5E9A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Escolaridade: __________________________ CadÚnico / Nº NIS: _________________</w:t>
      </w:r>
    </w:p>
    <w:p w14:paraId="2C394B9B" w14:textId="707C502F" w:rsidR="00AD5E9A" w:rsidRDefault="002233EE" w:rsidP="002233E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 xml:space="preserve">Nome do </w:t>
      </w:r>
      <w:r w:rsidRPr="002233EE">
        <w:rPr>
          <w:rFonts w:ascii="Arial" w:eastAsia="Times New Roman" w:hAnsi="Arial" w:cs="Arial"/>
          <w:b/>
          <w:bCs/>
          <w:sz w:val="21"/>
          <w:szCs w:val="21"/>
          <w:lang w:eastAsia="zh-CN"/>
        </w:rPr>
        <w:t>Responsável Financeiro / Contratante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 xml:space="preserve"> junto à instituição: ________________________</w:t>
      </w:r>
      <w:r w:rsidR="00AD5E9A">
        <w:rPr>
          <w:rFonts w:ascii="Arial" w:eastAsia="Times New Roman" w:hAnsi="Arial" w:cs="Arial"/>
          <w:sz w:val="21"/>
          <w:szCs w:val="21"/>
          <w:lang w:eastAsia="zh-CN"/>
        </w:rPr>
        <w:t>_________</w:t>
      </w:r>
    </w:p>
    <w:p w14:paraId="5F7EEE37" w14:textId="07C03EDE" w:rsidR="00AD5E9A" w:rsidRDefault="002233EE" w:rsidP="00AD5E9A">
      <w:pPr>
        <w:suppressAutoHyphens/>
        <w:overflowPunct w:val="0"/>
        <w:autoSpaceDE w:val="0"/>
        <w:spacing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_______________________________________________________________________________________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3"/>
      </w:tblGrid>
      <w:tr w:rsidR="00AD5E9A" w:rsidRPr="00696ED7" w14:paraId="45FC48D3" w14:textId="77777777" w:rsidTr="00AD5E9A">
        <w:trPr>
          <w:trHeight w:hRule="exact" w:val="113"/>
        </w:trPr>
        <w:tc>
          <w:tcPr>
            <w:tcW w:w="10343" w:type="dxa"/>
            <w:shd w:val="clear" w:color="auto" w:fill="CCCCCC"/>
          </w:tcPr>
          <w:p w14:paraId="48B795D8" w14:textId="77777777" w:rsidR="00AD5E9A" w:rsidRPr="002F4FCB" w:rsidRDefault="00AD5E9A" w:rsidP="00340772">
            <w:pPr>
              <w:spacing w:line="240" w:lineRule="auto"/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26F61C49" w14:textId="77777777" w:rsidR="002233EE" w:rsidRPr="002233EE" w:rsidRDefault="002233EE" w:rsidP="002233EE">
      <w:pPr>
        <w:keepNext/>
        <w:numPr>
          <w:ilvl w:val="4"/>
          <w:numId w:val="0"/>
        </w:numPr>
        <w:tabs>
          <w:tab w:val="num" w:pos="1008"/>
        </w:tabs>
        <w:suppressAutoHyphens/>
        <w:overflowPunct w:val="0"/>
        <w:autoSpaceDE w:val="0"/>
        <w:spacing w:after="0" w:line="240" w:lineRule="auto"/>
        <w:ind w:left="1008" w:hanging="1008"/>
        <w:jc w:val="both"/>
        <w:textAlignment w:val="baseline"/>
        <w:outlineLvl w:val="4"/>
        <w:rPr>
          <w:rFonts w:ascii="Arial" w:eastAsia="Times New Roman" w:hAnsi="Arial" w:cs="Arial"/>
          <w:b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bCs/>
          <w:sz w:val="21"/>
          <w:szCs w:val="21"/>
          <w:lang w:eastAsia="zh-CN"/>
        </w:rPr>
        <w:t xml:space="preserve">III. </w:t>
      </w:r>
      <w:r w:rsidRPr="002233EE">
        <w:rPr>
          <w:rFonts w:ascii="Arial" w:eastAsia="Times New Roman" w:hAnsi="Arial" w:cs="Arial"/>
          <w:b/>
          <w:sz w:val="21"/>
          <w:szCs w:val="21"/>
          <w:lang w:eastAsia="zh-CN"/>
        </w:rPr>
        <w:t>OUTROS CONTRIBUINTES DA RENDA FAMILIAR</w:t>
      </w:r>
    </w:p>
    <w:p w14:paraId="51B7A65B" w14:textId="77777777" w:rsidR="00AD5E9A" w:rsidRPr="002233EE" w:rsidRDefault="00AD5E9A" w:rsidP="00AD5E9A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Nome: ______________________________________________________ Grau de parentesco: __________</w:t>
      </w:r>
    </w:p>
    <w:p w14:paraId="0D75C941" w14:textId="77777777" w:rsidR="00AD5E9A" w:rsidRPr="002233EE" w:rsidRDefault="00AD5E9A" w:rsidP="00AD5E9A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Endereço: _______________________________________________ Fone: ___________ Celular: ________</w:t>
      </w:r>
    </w:p>
    <w:p w14:paraId="7AB66E12" w14:textId="77777777" w:rsidR="00AD5E9A" w:rsidRPr="002233EE" w:rsidRDefault="00AD5E9A" w:rsidP="00AD5E9A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CEP:</w:t>
      </w:r>
      <w:r>
        <w:rPr>
          <w:rFonts w:ascii="Arial" w:eastAsia="Times New Roman" w:hAnsi="Arial" w:cs="Arial"/>
          <w:sz w:val="21"/>
          <w:szCs w:val="21"/>
          <w:lang w:eastAsia="zh-CN"/>
        </w:rPr>
        <w:t xml:space="preserve"> 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______________ Bairro: _________________ Cidade:</w:t>
      </w:r>
      <w:r>
        <w:rPr>
          <w:rFonts w:ascii="Arial" w:eastAsia="Times New Roman" w:hAnsi="Arial" w:cs="Arial"/>
          <w:sz w:val="21"/>
          <w:szCs w:val="21"/>
          <w:lang w:eastAsia="zh-CN"/>
        </w:rPr>
        <w:t xml:space="preserve"> 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___________________ E-mail</w:t>
      </w:r>
      <w:r>
        <w:rPr>
          <w:rFonts w:ascii="Arial" w:eastAsia="Times New Roman" w:hAnsi="Arial" w:cs="Arial"/>
          <w:sz w:val="21"/>
          <w:szCs w:val="21"/>
          <w:lang w:eastAsia="zh-CN"/>
        </w:rPr>
        <w:t xml:space="preserve"> 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_____________</w:t>
      </w:r>
    </w:p>
    <w:p w14:paraId="43A98FDE" w14:textId="77777777" w:rsidR="00AD5E9A" w:rsidRPr="002233EE" w:rsidRDefault="00AD5E9A" w:rsidP="00AD5E9A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Estado civil: __________________________ CTPS: _______________________</w:t>
      </w:r>
    </w:p>
    <w:p w14:paraId="5B00FDB4" w14:textId="77777777" w:rsidR="00AD5E9A" w:rsidRPr="002233EE" w:rsidRDefault="00AD5E9A" w:rsidP="00AD5E9A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CPF: ___________________________ Data de Nasc: ____/____/______ Profissão: ____________________</w:t>
      </w:r>
    </w:p>
    <w:p w14:paraId="5011DC39" w14:textId="77777777" w:rsidR="00AD5E9A" w:rsidRPr="002233EE" w:rsidRDefault="00AD5E9A" w:rsidP="00AD5E9A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Local de Trabalho: ____________________________________________ Fone comercial: ______________</w:t>
      </w:r>
    </w:p>
    <w:p w14:paraId="583A5DE2" w14:textId="77777777" w:rsidR="00AD5E9A" w:rsidRPr="002233EE" w:rsidRDefault="00AD5E9A" w:rsidP="00AD5E9A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Remuneração Bruta: _____________________ Mês: __________________ Outra Renda: _______________</w:t>
      </w:r>
    </w:p>
    <w:p w14:paraId="79C81394" w14:textId="2F13E960" w:rsidR="002233EE" w:rsidRDefault="00AD5E9A" w:rsidP="00AD5E9A">
      <w:pPr>
        <w:suppressAutoHyphens/>
        <w:overflowPunct w:val="0"/>
        <w:autoSpaceDE w:val="0"/>
        <w:spacing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Escolaridade: __________________________ CadÚnico / Nº NIS: _________________</w:t>
      </w:r>
    </w:p>
    <w:p w14:paraId="2A7EC756" w14:textId="59C8A24D" w:rsidR="00AD5E9A" w:rsidRPr="002233EE" w:rsidRDefault="00AD5E9A" w:rsidP="00AD5E9A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Nome: ______________________________________________________ Grau de parentesco: __________</w:t>
      </w:r>
    </w:p>
    <w:p w14:paraId="5CB1F26D" w14:textId="77777777" w:rsidR="00AD5E9A" w:rsidRPr="002233EE" w:rsidRDefault="00AD5E9A" w:rsidP="00AD5E9A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Endereço: _______________________________________________ Fone: ___________ Celular: ________</w:t>
      </w:r>
    </w:p>
    <w:p w14:paraId="31AE24AD" w14:textId="77777777" w:rsidR="00AD5E9A" w:rsidRPr="002233EE" w:rsidRDefault="00AD5E9A" w:rsidP="00AD5E9A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CEP:</w:t>
      </w:r>
      <w:r>
        <w:rPr>
          <w:rFonts w:ascii="Arial" w:eastAsia="Times New Roman" w:hAnsi="Arial" w:cs="Arial"/>
          <w:sz w:val="21"/>
          <w:szCs w:val="21"/>
          <w:lang w:eastAsia="zh-CN"/>
        </w:rPr>
        <w:t xml:space="preserve"> 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______________ Bairro: _________________ Cidade:</w:t>
      </w:r>
      <w:r>
        <w:rPr>
          <w:rFonts w:ascii="Arial" w:eastAsia="Times New Roman" w:hAnsi="Arial" w:cs="Arial"/>
          <w:sz w:val="21"/>
          <w:szCs w:val="21"/>
          <w:lang w:eastAsia="zh-CN"/>
        </w:rPr>
        <w:t xml:space="preserve"> 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___________________ E-mail</w:t>
      </w:r>
      <w:r>
        <w:rPr>
          <w:rFonts w:ascii="Arial" w:eastAsia="Times New Roman" w:hAnsi="Arial" w:cs="Arial"/>
          <w:sz w:val="21"/>
          <w:szCs w:val="21"/>
          <w:lang w:eastAsia="zh-CN"/>
        </w:rPr>
        <w:t xml:space="preserve"> 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_____________</w:t>
      </w:r>
    </w:p>
    <w:p w14:paraId="00C1DBF7" w14:textId="77777777" w:rsidR="00AD5E9A" w:rsidRPr="002233EE" w:rsidRDefault="00AD5E9A" w:rsidP="00AD5E9A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Estado civil: __________________________ CTPS: _______________________</w:t>
      </w:r>
    </w:p>
    <w:p w14:paraId="2820416A" w14:textId="77777777" w:rsidR="00AD5E9A" w:rsidRPr="002233EE" w:rsidRDefault="00AD5E9A" w:rsidP="00AD5E9A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CPF: ___________________________ Data de Nasc: ____/____/______ Profissão: ____________________</w:t>
      </w:r>
    </w:p>
    <w:p w14:paraId="787A3933" w14:textId="77777777" w:rsidR="00AD5E9A" w:rsidRPr="002233EE" w:rsidRDefault="00AD5E9A" w:rsidP="00AD5E9A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Local de Trabalho: ____________________________________________ Fone comercial: ______________</w:t>
      </w:r>
    </w:p>
    <w:p w14:paraId="03F15FFD" w14:textId="77777777" w:rsidR="00AD5E9A" w:rsidRPr="002233EE" w:rsidRDefault="00AD5E9A" w:rsidP="00AD5E9A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Remuneração Bruta: _____________________ Mês: __________________ Outra Renda: _______________</w:t>
      </w:r>
    </w:p>
    <w:p w14:paraId="5DFC31EB" w14:textId="77777777" w:rsidR="00AD5E9A" w:rsidRDefault="00AD5E9A" w:rsidP="00AD5E9A">
      <w:pPr>
        <w:suppressAutoHyphens/>
        <w:overflowPunct w:val="0"/>
        <w:autoSpaceDE w:val="0"/>
        <w:spacing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Escolaridade: __________________________ CadÚnico / Nº NIS: _________________</w:t>
      </w:r>
    </w:p>
    <w:p w14:paraId="5EA4BD2E" w14:textId="77777777" w:rsidR="00AD5E9A" w:rsidRPr="002233EE" w:rsidRDefault="00AD5E9A" w:rsidP="00AD5E9A">
      <w:pPr>
        <w:suppressAutoHyphens/>
        <w:overflowPunct w:val="0"/>
        <w:autoSpaceDE w:val="0"/>
        <w:spacing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</w:p>
    <w:p w14:paraId="6425C53C" w14:textId="051E5FEE" w:rsidR="002233EE" w:rsidRPr="002233EE" w:rsidRDefault="002233EE" w:rsidP="002233EE">
      <w:pPr>
        <w:keepNext/>
        <w:numPr>
          <w:ilvl w:val="4"/>
          <w:numId w:val="0"/>
        </w:numPr>
        <w:tabs>
          <w:tab w:val="num" w:pos="1008"/>
        </w:tabs>
        <w:suppressAutoHyphens/>
        <w:overflowPunct w:val="0"/>
        <w:autoSpaceDE w:val="0"/>
        <w:spacing w:after="0" w:line="240" w:lineRule="auto"/>
        <w:ind w:left="1008" w:hanging="1008"/>
        <w:jc w:val="both"/>
        <w:textAlignment w:val="baseline"/>
        <w:outlineLvl w:val="4"/>
        <w:rPr>
          <w:rFonts w:ascii="Arial" w:eastAsia="Times New Roman" w:hAnsi="Arial" w:cs="Arial"/>
          <w:b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bCs/>
          <w:sz w:val="21"/>
          <w:szCs w:val="21"/>
          <w:lang w:eastAsia="zh-CN"/>
        </w:rPr>
        <w:lastRenderedPageBreak/>
        <w:t xml:space="preserve">IV. </w:t>
      </w:r>
      <w:r w:rsidRPr="002233EE">
        <w:rPr>
          <w:rFonts w:ascii="Arial" w:eastAsia="Times New Roman" w:hAnsi="Arial" w:cs="Arial"/>
          <w:b/>
          <w:sz w:val="21"/>
          <w:szCs w:val="21"/>
          <w:lang w:eastAsia="zh-CN"/>
        </w:rPr>
        <w:t>OUTROS DEPENDENTES DA RENDA FAMILIAR</w:t>
      </w:r>
      <w:r w:rsidR="00516792">
        <w:rPr>
          <w:rFonts w:ascii="Arial" w:eastAsia="Times New Roman" w:hAnsi="Arial" w:cs="Arial"/>
          <w:b/>
          <w:sz w:val="21"/>
          <w:szCs w:val="21"/>
          <w:lang w:eastAsia="zh-CN"/>
        </w:rPr>
        <w:t xml:space="preserve"> (Não repetir o aluno)</w:t>
      </w:r>
    </w:p>
    <w:tbl>
      <w:tblPr>
        <w:tblW w:w="10191" w:type="dxa"/>
        <w:jc w:val="center"/>
        <w:tblLayout w:type="fixed"/>
        <w:tblLook w:val="0000" w:firstRow="0" w:lastRow="0" w:firstColumn="0" w:lastColumn="0" w:noHBand="0" w:noVBand="0"/>
      </w:tblPr>
      <w:tblGrid>
        <w:gridCol w:w="4839"/>
        <w:gridCol w:w="1540"/>
        <w:gridCol w:w="1720"/>
        <w:gridCol w:w="2092"/>
      </w:tblGrid>
      <w:tr w:rsidR="002233EE" w:rsidRPr="002233EE" w14:paraId="03DF81E2" w14:textId="77777777" w:rsidTr="00AD5E9A">
        <w:trPr>
          <w:jc w:val="center"/>
        </w:trPr>
        <w:tc>
          <w:tcPr>
            <w:tcW w:w="48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180C6AF6" w14:textId="77777777" w:rsidR="002233EE" w:rsidRPr="002233EE" w:rsidRDefault="002233EE" w:rsidP="002233EE">
            <w:pPr>
              <w:keepNext/>
              <w:numPr>
                <w:ilvl w:val="7"/>
                <w:numId w:val="0"/>
              </w:numPr>
              <w:tabs>
                <w:tab w:val="num" w:pos="1440"/>
              </w:tabs>
              <w:suppressAutoHyphens/>
              <w:overflowPunct w:val="0"/>
              <w:autoSpaceDE w:val="0"/>
              <w:spacing w:after="0" w:line="240" w:lineRule="auto"/>
              <w:ind w:left="1440" w:hanging="1440"/>
              <w:jc w:val="center"/>
              <w:textAlignment w:val="baseline"/>
              <w:outlineLvl w:val="7"/>
              <w:rPr>
                <w:rFonts w:ascii="Arial" w:eastAsia="Times New Roman" w:hAnsi="Arial" w:cs="Arial"/>
                <w:b/>
                <w:sz w:val="21"/>
                <w:szCs w:val="21"/>
                <w:lang w:eastAsia="zh-CN"/>
              </w:rPr>
            </w:pPr>
            <w:r w:rsidRPr="002233EE">
              <w:rPr>
                <w:rFonts w:ascii="Arial" w:eastAsia="Times New Roman" w:hAnsi="Arial" w:cs="Arial"/>
                <w:b/>
                <w:sz w:val="21"/>
                <w:szCs w:val="21"/>
                <w:lang w:eastAsia="zh-CN"/>
              </w:rPr>
              <w:t>Nome</w:t>
            </w:r>
          </w:p>
        </w:tc>
        <w:tc>
          <w:tcPr>
            <w:tcW w:w="15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F7022E1" w14:textId="77777777" w:rsidR="002233EE" w:rsidRPr="002233EE" w:rsidRDefault="002233EE" w:rsidP="002233E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zh-CN"/>
              </w:rPr>
            </w:pPr>
            <w:r w:rsidRPr="002233EE">
              <w:rPr>
                <w:rFonts w:ascii="Arial" w:eastAsia="Times New Roman" w:hAnsi="Arial" w:cs="Arial"/>
                <w:b/>
                <w:sz w:val="21"/>
                <w:szCs w:val="21"/>
                <w:lang w:eastAsia="zh-CN"/>
              </w:rPr>
              <w:t>Data de Nascimento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BF6DE76" w14:textId="77777777" w:rsidR="002233EE" w:rsidRPr="002233EE" w:rsidRDefault="002233EE" w:rsidP="002233EE">
            <w:pPr>
              <w:keepNext/>
              <w:numPr>
                <w:ilvl w:val="7"/>
                <w:numId w:val="0"/>
              </w:numPr>
              <w:tabs>
                <w:tab w:val="num" w:pos="1440"/>
              </w:tabs>
              <w:suppressAutoHyphens/>
              <w:overflowPunct w:val="0"/>
              <w:autoSpaceDE w:val="0"/>
              <w:spacing w:after="0" w:line="240" w:lineRule="auto"/>
              <w:ind w:left="1440" w:hanging="1440"/>
              <w:jc w:val="center"/>
              <w:textAlignment w:val="baseline"/>
              <w:outlineLvl w:val="7"/>
              <w:rPr>
                <w:rFonts w:ascii="Arial" w:eastAsia="Times New Roman" w:hAnsi="Arial" w:cs="Arial"/>
                <w:b/>
                <w:sz w:val="21"/>
                <w:szCs w:val="21"/>
                <w:lang w:eastAsia="zh-CN"/>
              </w:rPr>
            </w:pPr>
            <w:r w:rsidRPr="002233EE">
              <w:rPr>
                <w:rFonts w:ascii="Arial" w:eastAsia="Times New Roman" w:hAnsi="Arial" w:cs="Arial"/>
                <w:b/>
                <w:sz w:val="21"/>
                <w:szCs w:val="21"/>
                <w:lang w:eastAsia="zh-CN"/>
              </w:rPr>
              <w:t xml:space="preserve">Reside </w:t>
            </w:r>
          </w:p>
          <w:p w14:paraId="48C15512" w14:textId="77777777" w:rsidR="002233EE" w:rsidRPr="002233EE" w:rsidRDefault="002233EE" w:rsidP="002233EE">
            <w:pPr>
              <w:keepNext/>
              <w:numPr>
                <w:ilvl w:val="7"/>
                <w:numId w:val="0"/>
              </w:numPr>
              <w:tabs>
                <w:tab w:val="num" w:pos="1440"/>
              </w:tabs>
              <w:suppressAutoHyphens/>
              <w:overflowPunct w:val="0"/>
              <w:autoSpaceDE w:val="0"/>
              <w:spacing w:after="0" w:line="240" w:lineRule="auto"/>
              <w:ind w:left="1440" w:hanging="1440"/>
              <w:jc w:val="center"/>
              <w:textAlignment w:val="baseline"/>
              <w:outlineLvl w:val="7"/>
              <w:rPr>
                <w:rFonts w:ascii="Arial" w:eastAsia="Times New Roman" w:hAnsi="Arial" w:cs="Arial"/>
                <w:b/>
                <w:sz w:val="21"/>
                <w:szCs w:val="21"/>
                <w:lang w:eastAsia="zh-CN"/>
              </w:rPr>
            </w:pPr>
            <w:r w:rsidRPr="002233EE">
              <w:rPr>
                <w:rFonts w:ascii="Arial" w:eastAsia="Times New Roman" w:hAnsi="Arial" w:cs="Arial"/>
                <w:b/>
                <w:sz w:val="21"/>
                <w:szCs w:val="21"/>
                <w:lang w:eastAsia="zh-CN"/>
              </w:rPr>
              <w:t>em casa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E96549" w14:textId="77777777" w:rsidR="002233EE" w:rsidRPr="002233EE" w:rsidRDefault="002233EE" w:rsidP="002233EE">
            <w:pPr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zh-CN"/>
              </w:rPr>
            </w:pPr>
            <w:r w:rsidRPr="002233EE">
              <w:rPr>
                <w:rFonts w:ascii="Arial" w:eastAsia="Times New Roman" w:hAnsi="Arial" w:cs="Arial"/>
                <w:b/>
                <w:sz w:val="21"/>
                <w:szCs w:val="21"/>
                <w:lang w:eastAsia="zh-CN"/>
              </w:rPr>
              <w:t>Escolaridade</w:t>
            </w:r>
          </w:p>
        </w:tc>
      </w:tr>
      <w:tr w:rsidR="002233EE" w:rsidRPr="002233EE" w14:paraId="61217609" w14:textId="77777777" w:rsidTr="00AD5E9A">
        <w:trPr>
          <w:jc w:val="center"/>
        </w:trPr>
        <w:tc>
          <w:tcPr>
            <w:tcW w:w="4839" w:type="dxa"/>
            <w:tcBorders>
              <w:left w:val="single" w:sz="12" w:space="0" w:color="000000"/>
              <w:bottom w:val="single" w:sz="6" w:space="0" w:color="000000"/>
            </w:tcBorders>
          </w:tcPr>
          <w:p w14:paraId="30865ED8" w14:textId="77777777" w:rsidR="002233EE" w:rsidRPr="002233EE" w:rsidRDefault="002233EE" w:rsidP="002233EE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1540" w:type="dxa"/>
            <w:tcBorders>
              <w:left w:val="single" w:sz="6" w:space="0" w:color="000000"/>
              <w:bottom w:val="single" w:sz="6" w:space="0" w:color="000000"/>
            </w:tcBorders>
          </w:tcPr>
          <w:p w14:paraId="2DF15099" w14:textId="77777777" w:rsidR="002233EE" w:rsidRPr="002233EE" w:rsidRDefault="002233EE" w:rsidP="002233EE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1720" w:type="dxa"/>
            <w:tcBorders>
              <w:left w:val="single" w:sz="6" w:space="0" w:color="000000"/>
              <w:bottom w:val="single" w:sz="6" w:space="0" w:color="000000"/>
            </w:tcBorders>
          </w:tcPr>
          <w:p w14:paraId="1DADC60A" w14:textId="77777777" w:rsidR="002233EE" w:rsidRPr="002233EE" w:rsidRDefault="002233EE" w:rsidP="002233EE">
            <w:pPr>
              <w:suppressAutoHyphens/>
              <w:overflowPunct w:val="0"/>
              <w:autoSpaceDE w:val="0"/>
              <w:spacing w:after="0" w:line="240" w:lineRule="auto"/>
              <w:ind w:left="-108"/>
              <w:jc w:val="center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zh-CN"/>
              </w:rPr>
            </w:pPr>
            <w:r w:rsidRPr="002233EE">
              <w:rPr>
                <w:rFonts w:ascii="Arial" w:eastAsia="Times New Roman" w:hAnsi="Arial" w:cs="Arial"/>
                <w:sz w:val="21"/>
                <w:szCs w:val="21"/>
                <w:lang w:eastAsia="zh-CN"/>
              </w:rPr>
              <w:t>(   ) Sim  (   ) Não</w:t>
            </w:r>
          </w:p>
        </w:tc>
        <w:tc>
          <w:tcPr>
            <w:tcW w:w="2092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E9339E9" w14:textId="77777777" w:rsidR="002233EE" w:rsidRPr="002233EE" w:rsidRDefault="002233EE" w:rsidP="002233EE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zh-CN"/>
              </w:rPr>
            </w:pPr>
          </w:p>
        </w:tc>
      </w:tr>
      <w:tr w:rsidR="002233EE" w:rsidRPr="002233EE" w14:paraId="6A78771A" w14:textId="77777777" w:rsidTr="00AD5E9A">
        <w:trPr>
          <w:jc w:val="center"/>
        </w:trPr>
        <w:tc>
          <w:tcPr>
            <w:tcW w:w="48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5BBA21AB" w14:textId="77777777" w:rsidR="002233EE" w:rsidRPr="002233EE" w:rsidRDefault="002233EE" w:rsidP="002233EE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AA7444" w14:textId="77777777" w:rsidR="002233EE" w:rsidRPr="002233EE" w:rsidRDefault="002233EE" w:rsidP="002233EE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3B11B2" w14:textId="77777777" w:rsidR="002233EE" w:rsidRPr="002233EE" w:rsidRDefault="002233EE" w:rsidP="002233EE">
            <w:pPr>
              <w:suppressAutoHyphens/>
              <w:overflowPunct w:val="0"/>
              <w:autoSpaceDE w:val="0"/>
              <w:spacing w:after="0" w:line="240" w:lineRule="auto"/>
              <w:ind w:left="-108"/>
              <w:jc w:val="center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zh-CN"/>
              </w:rPr>
            </w:pPr>
            <w:r w:rsidRPr="002233EE">
              <w:rPr>
                <w:rFonts w:ascii="Arial" w:eastAsia="Times New Roman" w:hAnsi="Arial" w:cs="Arial"/>
                <w:sz w:val="21"/>
                <w:szCs w:val="21"/>
                <w:lang w:eastAsia="zh-CN"/>
              </w:rPr>
              <w:t>(   ) Sim  (   ) Não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122ADF5" w14:textId="77777777" w:rsidR="002233EE" w:rsidRPr="002233EE" w:rsidRDefault="002233EE" w:rsidP="002233EE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zh-CN"/>
              </w:rPr>
            </w:pPr>
          </w:p>
        </w:tc>
      </w:tr>
      <w:tr w:rsidR="002233EE" w:rsidRPr="002233EE" w14:paraId="3414D46A" w14:textId="77777777" w:rsidTr="00AD5E9A">
        <w:trPr>
          <w:jc w:val="center"/>
        </w:trPr>
        <w:tc>
          <w:tcPr>
            <w:tcW w:w="483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14:paraId="2A7E1E40" w14:textId="77777777" w:rsidR="002233EE" w:rsidRPr="002233EE" w:rsidRDefault="002233EE" w:rsidP="002233EE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435B561D" w14:textId="77777777" w:rsidR="002233EE" w:rsidRPr="002233EE" w:rsidRDefault="002233EE" w:rsidP="002233EE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zh-CN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220380B6" w14:textId="77777777" w:rsidR="002233EE" w:rsidRPr="002233EE" w:rsidRDefault="002233EE" w:rsidP="002233EE">
            <w:pPr>
              <w:suppressAutoHyphens/>
              <w:overflowPunct w:val="0"/>
              <w:autoSpaceDE w:val="0"/>
              <w:spacing w:after="0" w:line="240" w:lineRule="auto"/>
              <w:ind w:left="-108"/>
              <w:jc w:val="center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zh-CN"/>
              </w:rPr>
            </w:pPr>
            <w:r w:rsidRPr="002233EE">
              <w:rPr>
                <w:rFonts w:ascii="Arial" w:eastAsia="Times New Roman" w:hAnsi="Arial" w:cs="Arial"/>
                <w:sz w:val="21"/>
                <w:szCs w:val="21"/>
                <w:lang w:eastAsia="zh-CN"/>
              </w:rPr>
              <w:t>(   ) Sim  (   ) Não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B6D885A" w14:textId="77777777" w:rsidR="002233EE" w:rsidRPr="002233EE" w:rsidRDefault="002233EE" w:rsidP="002233EE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zh-CN"/>
              </w:rPr>
            </w:pPr>
          </w:p>
        </w:tc>
      </w:tr>
    </w:tbl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3"/>
      </w:tblGrid>
      <w:tr w:rsidR="00AD5E9A" w:rsidRPr="00696ED7" w14:paraId="14307EB2" w14:textId="77777777" w:rsidTr="00340772">
        <w:tc>
          <w:tcPr>
            <w:tcW w:w="10343" w:type="dxa"/>
            <w:shd w:val="clear" w:color="auto" w:fill="CCCCCC"/>
          </w:tcPr>
          <w:p w14:paraId="15C07AB7" w14:textId="77777777" w:rsidR="00AD5E9A" w:rsidRPr="002F4FCB" w:rsidRDefault="00AD5E9A" w:rsidP="00340772">
            <w:pPr>
              <w:spacing w:after="0" w:line="240" w:lineRule="auto"/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37ACE160" w14:textId="77777777" w:rsidR="002233EE" w:rsidRPr="002233EE" w:rsidRDefault="002233EE" w:rsidP="002233EE">
      <w:pPr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 xml:space="preserve">V. </w:t>
      </w:r>
      <w:r w:rsidRPr="002233EE">
        <w:rPr>
          <w:rFonts w:ascii="Arial" w:eastAsia="Times New Roman" w:hAnsi="Arial" w:cs="Arial"/>
          <w:b/>
          <w:bCs/>
          <w:sz w:val="21"/>
          <w:szCs w:val="21"/>
          <w:lang w:eastAsia="zh-CN"/>
        </w:rPr>
        <w:t>CASOS ESPECIAIS</w:t>
      </w:r>
    </w:p>
    <w:p w14:paraId="7E4EF37E" w14:textId="442C427E" w:rsidR="002233EE" w:rsidRPr="002233EE" w:rsidRDefault="002233EE" w:rsidP="002233E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No grupo familiar há pessoa idosa</w:t>
      </w:r>
      <w:r w:rsidR="00AD5E9A">
        <w:rPr>
          <w:rFonts w:ascii="Arial" w:eastAsia="Times New Roman" w:hAnsi="Arial" w:cs="Arial"/>
          <w:sz w:val="21"/>
          <w:szCs w:val="21"/>
          <w:lang w:eastAsia="zh-CN"/>
        </w:rPr>
        <w:t xml:space="preserve"> (60+)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 xml:space="preserve"> ou com deficiência?  Qual a deficiência e necessidades? ___________</w:t>
      </w:r>
    </w:p>
    <w:p w14:paraId="35E01DE3" w14:textId="1F59D485" w:rsidR="002233EE" w:rsidRPr="002233EE" w:rsidRDefault="002233EE" w:rsidP="002233E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_______________________________________________________________________________________</w:t>
      </w:r>
    </w:p>
    <w:p w14:paraId="71E763B4" w14:textId="050BBD75" w:rsidR="002233EE" w:rsidRPr="002233EE" w:rsidRDefault="002233EE" w:rsidP="002233E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Necessita de medicação de uso contínuo? Qual? _______________________________________________</w:t>
      </w:r>
      <w:r w:rsidR="00AD5E9A">
        <w:rPr>
          <w:rFonts w:ascii="Arial" w:eastAsia="Times New Roman" w:hAnsi="Arial" w:cs="Arial"/>
          <w:sz w:val="21"/>
          <w:szCs w:val="21"/>
          <w:lang w:eastAsia="zh-CN"/>
        </w:rPr>
        <w:t>_</w:t>
      </w:r>
    </w:p>
    <w:p w14:paraId="54E8F337" w14:textId="17DDE9C5" w:rsidR="002233EE" w:rsidRPr="002233EE" w:rsidRDefault="002233EE" w:rsidP="002233E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Valor médio mensal gasto? _________________________________________________________________</w:t>
      </w:r>
    </w:p>
    <w:p w14:paraId="475459FA" w14:textId="32A7FF4C" w:rsidR="0064674A" w:rsidRPr="0064674A" w:rsidRDefault="002233EE" w:rsidP="0064674A">
      <w:pPr>
        <w:suppressAutoHyphens/>
        <w:overflowPunct w:val="0"/>
        <w:autoSpaceDE w:val="0"/>
        <w:spacing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 xml:space="preserve">Com relação ao idoso: Informe se está aposentado, institucionalizado, se tem curatela? </w:t>
      </w:r>
      <w:r w:rsidR="0064674A" w:rsidRPr="0064674A">
        <w:rPr>
          <w:rFonts w:ascii="Arial" w:eastAsia="Times New Roman" w:hAnsi="Arial" w:cs="Arial"/>
          <w:sz w:val="21"/>
          <w:szCs w:val="21"/>
          <w:lang w:eastAsia="zh-CN"/>
        </w:rPr>
        <w:t>N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ecessita de cuidadores? ____________________________________________________________________________</w:t>
      </w:r>
      <w:r w:rsidR="0064674A">
        <w:rPr>
          <w:rFonts w:ascii="Arial" w:eastAsia="Times New Roman" w:hAnsi="Arial" w:cs="Arial"/>
          <w:sz w:val="21"/>
          <w:szCs w:val="21"/>
          <w:lang w:eastAsia="zh-CN"/>
        </w:rPr>
        <w:t>_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3"/>
      </w:tblGrid>
      <w:tr w:rsidR="0064674A" w:rsidRPr="00696ED7" w14:paraId="6231AF55" w14:textId="77777777" w:rsidTr="00340772">
        <w:tc>
          <w:tcPr>
            <w:tcW w:w="10343" w:type="dxa"/>
            <w:shd w:val="clear" w:color="auto" w:fill="CCCCCC"/>
          </w:tcPr>
          <w:p w14:paraId="3A261649" w14:textId="77777777" w:rsidR="0064674A" w:rsidRPr="002F4FCB" w:rsidRDefault="0064674A" w:rsidP="00340772">
            <w:pPr>
              <w:spacing w:after="0" w:line="240" w:lineRule="auto"/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37F47973" w14:textId="77777777" w:rsidR="002233EE" w:rsidRPr="002233EE" w:rsidRDefault="002233EE" w:rsidP="002233EE">
      <w:pPr>
        <w:keepNext/>
        <w:numPr>
          <w:ilvl w:val="4"/>
          <w:numId w:val="0"/>
        </w:numPr>
        <w:tabs>
          <w:tab w:val="num" w:pos="1008"/>
        </w:tabs>
        <w:suppressAutoHyphens/>
        <w:overflowPunct w:val="0"/>
        <w:autoSpaceDE w:val="0"/>
        <w:spacing w:after="0" w:line="240" w:lineRule="auto"/>
        <w:ind w:left="1008" w:hanging="1008"/>
        <w:jc w:val="both"/>
        <w:textAlignment w:val="baseline"/>
        <w:outlineLvl w:val="4"/>
        <w:rPr>
          <w:rFonts w:ascii="Arial" w:eastAsia="Times New Roman" w:hAnsi="Arial" w:cs="Arial"/>
          <w:b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bCs/>
          <w:sz w:val="21"/>
          <w:szCs w:val="21"/>
          <w:lang w:eastAsia="zh-CN"/>
        </w:rPr>
        <w:t xml:space="preserve">VI. </w:t>
      </w:r>
      <w:r w:rsidRPr="002233EE">
        <w:rPr>
          <w:rFonts w:ascii="Arial" w:eastAsia="Times New Roman" w:hAnsi="Arial" w:cs="Arial"/>
          <w:b/>
          <w:sz w:val="21"/>
          <w:szCs w:val="21"/>
          <w:lang w:eastAsia="zh-CN"/>
        </w:rPr>
        <w:t>DADOS ECONÔMICOS</w:t>
      </w:r>
    </w:p>
    <w:p w14:paraId="38E3F51D" w14:textId="7A051C9F" w:rsidR="002233EE" w:rsidRPr="002233EE" w:rsidRDefault="002233EE" w:rsidP="002233E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Residência: (   ) Própria   (   ) Alugada   (   ) Outros: (qual)</w:t>
      </w:r>
      <w:r w:rsidR="0064674A">
        <w:rPr>
          <w:rFonts w:ascii="Arial" w:eastAsia="Times New Roman" w:hAnsi="Arial" w:cs="Arial"/>
          <w:sz w:val="21"/>
          <w:szCs w:val="21"/>
          <w:lang w:eastAsia="zh-CN"/>
        </w:rPr>
        <w:t xml:space="preserve">? 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__________________________________________</w:t>
      </w:r>
    </w:p>
    <w:p w14:paraId="1C3F2630" w14:textId="38796F15" w:rsidR="002233EE" w:rsidRPr="002233EE" w:rsidRDefault="002233EE" w:rsidP="002233E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Valor do Aluguel / Prestação: R$ ________</w:t>
      </w:r>
      <w:r w:rsidR="0064674A">
        <w:rPr>
          <w:rFonts w:ascii="Arial" w:eastAsia="Times New Roman" w:hAnsi="Arial" w:cs="Arial"/>
          <w:sz w:val="21"/>
          <w:szCs w:val="21"/>
          <w:lang w:eastAsia="zh-CN"/>
        </w:rPr>
        <w:t xml:space="preserve"> 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Quanto tempo mora no local: ____________________________</w:t>
      </w:r>
      <w:r w:rsidR="0064674A">
        <w:rPr>
          <w:rFonts w:ascii="Arial" w:eastAsia="Times New Roman" w:hAnsi="Arial" w:cs="Arial"/>
          <w:sz w:val="21"/>
          <w:szCs w:val="21"/>
          <w:lang w:eastAsia="zh-CN"/>
        </w:rPr>
        <w:t>_</w:t>
      </w:r>
    </w:p>
    <w:p w14:paraId="3DA8D24F" w14:textId="273DBEE8" w:rsidR="002233EE" w:rsidRPr="002233EE" w:rsidRDefault="002233EE" w:rsidP="002233E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Quantas pessoas residem no local: __________________________________________________________</w:t>
      </w:r>
      <w:r w:rsidR="0064674A">
        <w:rPr>
          <w:rFonts w:ascii="Arial" w:eastAsia="Times New Roman" w:hAnsi="Arial" w:cs="Arial"/>
          <w:sz w:val="21"/>
          <w:szCs w:val="21"/>
          <w:lang w:eastAsia="zh-CN"/>
        </w:rPr>
        <w:t>_</w:t>
      </w:r>
    </w:p>
    <w:p w14:paraId="573518CA" w14:textId="323BFA53" w:rsidR="002233EE" w:rsidRPr="002233EE" w:rsidRDefault="002233EE" w:rsidP="0064674A">
      <w:pPr>
        <w:suppressAutoHyphens/>
        <w:overflowPunct w:val="0"/>
        <w:autoSpaceDE w:val="0"/>
        <w:spacing w:line="240" w:lineRule="auto"/>
        <w:jc w:val="both"/>
        <w:textAlignment w:val="baseline"/>
        <w:rPr>
          <w:rFonts w:ascii="Arial" w:eastAsia="Times New Roman" w:hAnsi="Arial" w:cs="Arial"/>
          <w:bCs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bCs/>
          <w:sz w:val="21"/>
          <w:szCs w:val="21"/>
          <w:lang w:eastAsia="zh-CN"/>
        </w:rPr>
        <w:t>Possui veículo? (   ) sim ou (  ) não, (marca/ano/modelo): ___________________________________________</w:t>
      </w:r>
    </w:p>
    <w:p w14:paraId="728B0558" w14:textId="3538D1A4" w:rsidR="002233EE" w:rsidRPr="002233EE" w:rsidRDefault="002233EE" w:rsidP="0064674A">
      <w:pPr>
        <w:suppressAutoHyphens/>
        <w:overflowPunct w:val="0"/>
        <w:autoSpaceDE w:val="0"/>
        <w:spacing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b/>
          <w:bCs/>
          <w:sz w:val="21"/>
          <w:szCs w:val="21"/>
          <w:lang w:eastAsia="zh-CN"/>
        </w:rPr>
        <w:t>RENDA BRUTA FAMILIAR: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 xml:space="preserve"> </w:t>
      </w:r>
      <w:r w:rsidRPr="002233EE">
        <w:rPr>
          <w:rFonts w:ascii="Arial" w:eastAsia="Times New Roman" w:hAnsi="Arial" w:cs="Arial"/>
          <w:b/>
          <w:bCs/>
          <w:sz w:val="21"/>
          <w:szCs w:val="21"/>
          <w:lang w:eastAsia="zh-CN"/>
        </w:rPr>
        <w:t>R$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______________________</w:t>
      </w:r>
    </w:p>
    <w:p w14:paraId="213321E4" w14:textId="2ACAA974" w:rsidR="002233EE" w:rsidRPr="002233EE" w:rsidRDefault="002233EE" w:rsidP="0064674A">
      <w:pPr>
        <w:keepNext/>
        <w:tabs>
          <w:tab w:val="num" w:pos="432"/>
          <w:tab w:val="center" w:pos="4590"/>
        </w:tabs>
        <w:suppressAutoHyphens/>
        <w:overflowPunct w:val="0"/>
        <w:autoSpaceDE w:val="0"/>
        <w:spacing w:line="240" w:lineRule="auto"/>
        <w:jc w:val="both"/>
        <w:textAlignment w:val="baseline"/>
        <w:outlineLvl w:val="0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b/>
          <w:bCs/>
          <w:sz w:val="21"/>
          <w:szCs w:val="21"/>
          <w:lang w:eastAsia="zh-CN"/>
        </w:rPr>
        <w:t>NÚMERO DE DEPENDENTES DA RENDA FAMILIAR: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 xml:space="preserve"> ______________________________</w:t>
      </w:r>
    </w:p>
    <w:p w14:paraId="41A7F741" w14:textId="5BF84112" w:rsidR="002233EE" w:rsidRPr="002233EE" w:rsidRDefault="002233EE" w:rsidP="000F1D4B">
      <w:pPr>
        <w:keepNext/>
        <w:tabs>
          <w:tab w:val="num" w:pos="432"/>
          <w:tab w:val="center" w:pos="4590"/>
        </w:tabs>
        <w:suppressAutoHyphens/>
        <w:overflowPunct w:val="0"/>
        <w:autoSpaceDE w:val="0"/>
        <w:spacing w:line="240" w:lineRule="auto"/>
        <w:jc w:val="both"/>
        <w:textAlignment w:val="baseline"/>
        <w:outlineLvl w:val="0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b/>
          <w:bCs/>
          <w:sz w:val="21"/>
          <w:szCs w:val="21"/>
          <w:lang w:eastAsia="zh-CN"/>
        </w:rPr>
        <w:t xml:space="preserve">RENDA </w:t>
      </w:r>
      <w:r w:rsidRPr="002233EE">
        <w:rPr>
          <w:rFonts w:ascii="Arial" w:eastAsia="Times New Roman" w:hAnsi="Arial" w:cs="Arial"/>
          <w:b/>
          <w:bCs/>
          <w:i/>
          <w:iCs/>
          <w:sz w:val="21"/>
          <w:szCs w:val="21"/>
          <w:lang w:eastAsia="zh-CN"/>
        </w:rPr>
        <w:t>PER CAPITA</w:t>
      </w:r>
      <w:r w:rsidRPr="002233EE">
        <w:rPr>
          <w:rFonts w:ascii="Arial" w:eastAsia="Times New Roman" w:hAnsi="Arial" w:cs="Arial"/>
          <w:i/>
          <w:iCs/>
          <w:sz w:val="21"/>
          <w:szCs w:val="21"/>
          <w:lang w:eastAsia="zh-CN"/>
        </w:rPr>
        <w:t xml:space="preserve"> 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 xml:space="preserve">(renda bruta </w:t>
      </w:r>
      <w:r w:rsidRPr="002233EE">
        <w:rPr>
          <w:rFonts w:ascii="Arial" w:eastAsia="Times New Roman" w:hAnsi="Arial" w:cs="Arial"/>
          <w:b/>
          <w:bCs/>
          <w:sz w:val="21"/>
          <w:szCs w:val="21"/>
          <w:lang w:eastAsia="zh-CN"/>
        </w:rPr>
        <w:t>dividida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 xml:space="preserve"> pelo número de pessoas do grupo familiar): </w:t>
      </w:r>
      <w:r w:rsidRPr="002233EE">
        <w:rPr>
          <w:rFonts w:ascii="Arial" w:eastAsia="Times New Roman" w:hAnsi="Arial" w:cs="Arial"/>
          <w:b/>
          <w:bCs/>
          <w:sz w:val="21"/>
          <w:szCs w:val="21"/>
          <w:lang w:eastAsia="zh-CN"/>
        </w:rPr>
        <w:t>R$</w:t>
      </w:r>
      <w:r w:rsidR="000F1D4B">
        <w:rPr>
          <w:rFonts w:ascii="Arial" w:eastAsia="Times New Roman" w:hAnsi="Arial" w:cs="Arial"/>
          <w:b/>
          <w:bCs/>
          <w:sz w:val="21"/>
          <w:szCs w:val="21"/>
          <w:lang w:eastAsia="zh-CN"/>
        </w:rPr>
        <w:t xml:space="preserve"> 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>_______________</w:t>
      </w:r>
    </w:p>
    <w:p w14:paraId="21529C56" w14:textId="4B51C3E8" w:rsidR="002233EE" w:rsidRDefault="002233EE" w:rsidP="000F1D4B">
      <w:pPr>
        <w:tabs>
          <w:tab w:val="left" w:pos="9477"/>
        </w:tabs>
        <w:suppressAutoHyphens/>
        <w:overflowPunct w:val="0"/>
        <w:autoSpaceDE w:val="0"/>
        <w:spacing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b/>
          <w:bCs/>
          <w:sz w:val="21"/>
          <w:szCs w:val="21"/>
          <w:lang w:eastAsia="zh-CN"/>
        </w:rPr>
        <w:t>POSSUI BOLSA DE ESTUDO?</w:t>
      </w:r>
      <w:r w:rsidRPr="002233EE">
        <w:rPr>
          <w:rFonts w:ascii="Arial" w:eastAsia="Times New Roman" w:hAnsi="Arial" w:cs="Arial"/>
          <w:sz w:val="21"/>
          <w:szCs w:val="21"/>
          <w:lang w:eastAsia="zh-CN"/>
        </w:rPr>
        <w:t xml:space="preserve">     (      ) SIM  a partir do ano de __________   (       ) NÃO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3"/>
      </w:tblGrid>
      <w:tr w:rsidR="000F1D4B" w:rsidRPr="00696ED7" w14:paraId="0C6D8974" w14:textId="77777777" w:rsidTr="00340772">
        <w:tc>
          <w:tcPr>
            <w:tcW w:w="10343" w:type="dxa"/>
            <w:shd w:val="clear" w:color="auto" w:fill="CCCCCC"/>
          </w:tcPr>
          <w:p w14:paraId="56F4E7CD" w14:textId="77777777" w:rsidR="000F1D4B" w:rsidRPr="002F4FCB" w:rsidRDefault="000F1D4B" w:rsidP="00340772">
            <w:pPr>
              <w:spacing w:after="0" w:line="240" w:lineRule="auto"/>
              <w:jc w:val="both"/>
              <w:rPr>
                <w:rFonts w:ascii="Arial" w:hAnsi="Arial" w:cs="Arial"/>
                <w:sz w:val="10"/>
                <w:szCs w:val="10"/>
              </w:rPr>
            </w:pPr>
            <w:bookmarkStart w:id="1" w:name="_Hlk204345170"/>
          </w:p>
        </w:tc>
      </w:tr>
    </w:tbl>
    <w:bookmarkEnd w:id="1"/>
    <w:p w14:paraId="4CB48803" w14:textId="1301E8EF" w:rsidR="002233EE" w:rsidRPr="002233EE" w:rsidRDefault="002233EE" w:rsidP="002233EE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bCs/>
          <w:sz w:val="21"/>
          <w:szCs w:val="21"/>
          <w:lang w:eastAsia="zh-CN"/>
        </w:rPr>
        <w:t xml:space="preserve">VII. </w:t>
      </w:r>
      <w:r w:rsidRPr="002233EE">
        <w:rPr>
          <w:rFonts w:ascii="Arial" w:eastAsia="Times New Roman" w:hAnsi="Arial" w:cs="Arial"/>
          <w:b/>
          <w:sz w:val="21"/>
          <w:szCs w:val="21"/>
          <w:lang w:eastAsia="zh-CN"/>
        </w:rPr>
        <w:t>OUTRAS INFORMAÇÕES QUE JULGAM NECESSÁRIAS:</w:t>
      </w:r>
    </w:p>
    <w:p w14:paraId="44D2C051" w14:textId="2656CF0E" w:rsidR="002233EE" w:rsidRPr="002233EE" w:rsidRDefault="002233EE" w:rsidP="000F1D4B">
      <w:pPr>
        <w:suppressAutoHyphens/>
        <w:overflowPunct w:val="0"/>
        <w:autoSpaceDE w:val="0"/>
        <w:spacing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zh-CN"/>
        </w:rPr>
      </w:pPr>
      <w:r w:rsidRPr="002233EE">
        <w:rPr>
          <w:rFonts w:ascii="Arial" w:eastAsia="Times New Roman" w:hAnsi="Arial" w:cs="Arial"/>
          <w:sz w:val="21"/>
          <w:szCs w:val="21"/>
          <w:lang w:eastAsia="zh-CN"/>
        </w:rPr>
        <w:t>______________________________________________________________________________________________________________________________________________________________________________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3"/>
      </w:tblGrid>
      <w:tr w:rsidR="000F1D4B" w:rsidRPr="00696ED7" w14:paraId="4A79AA5D" w14:textId="77777777" w:rsidTr="00340772">
        <w:tc>
          <w:tcPr>
            <w:tcW w:w="10343" w:type="dxa"/>
            <w:shd w:val="clear" w:color="auto" w:fill="CCCCCC"/>
          </w:tcPr>
          <w:p w14:paraId="023F1E4A" w14:textId="77777777" w:rsidR="000F1D4B" w:rsidRPr="002F4FCB" w:rsidRDefault="000F1D4B" w:rsidP="00340772">
            <w:pPr>
              <w:spacing w:after="0" w:line="240" w:lineRule="auto"/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tbl>
      <w:tblPr>
        <w:tblpPr w:leftFromText="141" w:rightFromText="141" w:vertAnchor="text" w:horzAnchor="margin" w:tblpY="1823"/>
        <w:tblW w:w="103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3"/>
      </w:tblGrid>
      <w:tr w:rsidR="000F1D4B" w:rsidRPr="002233EE" w14:paraId="2D06EDDD" w14:textId="77777777" w:rsidTr="000F1D4B"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7A4E685F" w14:textId="77777777" w:rsidR="000F1D4B" w:rsidRPr="002233EE" w:rsidRDefault="000F1D4B" w:rsidP="000F1D4B">
            <w:pPr>
              <w:suppressAutoHyphens/>
              <w:overflowPunct w:val="0"/>
              <w:autoSpaceDE w:val="0"/>
              <w:spacing w:after="0" w:line="80" w:lineRule="exact"/>
              <w:ind w:firstLine="8505"/>
              <w:jc w:val="both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zh-CN"/>
              </w:rPr>
            </w:pPr>
          </w:p>
        </w:tc>
      </w:tr>
    </w:tbl>
    <w:p w14:paraId="164F55FF" w14:textId="447E00B5" w:rsidR="000F1D4B" w:rsidRDefault="002233EE" w:rsidP="002233EE">
      <w:pPr>
        <w:tabs>
          <w:tab w:val="left" w:pos="105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zh-CN"/>
        </w:rPr>
      </w:pPr>
      <w:r w:rsidRPr="002233EE">
        <w:rPr>
          <w:rFonts w:ascii="Arial" w:eastAsia="Times New Roman" w:hAnsi="Arial" w:cs="Arial"/>
          <w:sz w:val="18"/>
          <w:szCs w:val="18"/>
          <w:lang w:eastAsia="zh-CN"/>
        </w:rPr>
        <w:t>Declaro sob as penas da Lei (</w:t>
      </w:r>
      <w:r w:rsidRPr="002233EE">
        <w:rPr>
          <w:rFonts w:ascii="Arial" w:eastAsia="Times New Roman" w:hAnsi="Arial" w:cs="Arial"/>
          <w:b/>
          <w:bCs/>
          <w:sz w:val="18"/>
          <w:szCs w:val="18"/>
          <w:lang w:eastAsia="zh-CN"/>
        </w:rPr>
        <w:t>Art. 299 do Código Penal Brasileiro)</w:t>
      </w:r>
      <w:r w:rsidRPr="002233EE">
        <w:rPr>
          <w:rFonts w:ascii="Arial" w:eastAsia="Times New Roman" w:hAnsi="Arial" w:cs="Arial"/>
          <w:sz w:val="18"/>
          <w:szCs w:val="18"/>
          <w:lang w:eastAsia="zh-CN"/>
        </w:rPr>
        <w:t>, que todas as informações acima prestadas são verdadeiras. Declaro conhecer o Regimento da Entidade e me comprometo a dar cumprimento ao mesmo. Autorizo a apresentação da documentação fornecida, aos órgãos públicos de fiscalização, dispondo-me a receber a visita domiciliar da Assistente Social da Instituição para averiguação das informações prestadas.</w:t>
      </w:r>
    </w:p>
    <w:p w14:paraId="0B937201" w14:textId="77777777" w:rsidR="000F1D4B" w:rsidRPr="002233EE" w:rsidRDefault="000F1D4B" w:rsidP="002233EE">
      <w:pPr>
        <w:tabs>
          <w:tab w:val="left" w:pos="105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zh-CN"/>
        </w:rPr>
      </w:pPr>
    </w:p>
    <w:p w14:paraId="2B62E2FC" w14:textId="59195338" w:rsidR="002233EE" w:rsidRDefault="00045F3A" w:rsidP="000F1D4B">
      <w:pPr>
        <w:suppressAutoHyphens/>
        <w:overflowPunct w:val="0"/>
        <w:autoSpaceDE w:val="0"/>
        <w:spacing w:after="0" w:line="240" w:lineRule="auto"/>
        <w:jc w:val="right"/>
        <w:textAlignment w:val="baseline"/>
        <w:rPr>
          <w:rFonts w:ascii="Arial" w:eastAsia="Times New Roman" w:hAnsi="Arial" w:cs="Arial"/>
          <w:iCs/>
          <w:sz w:val="21"/>
          <w:szCs w:val="21"/>
          <w:lang w:eastAsia="zh-CN"/>
        </w:rPr>
      </w:pPr>
      <w:r>
        <w:rPr>
          <w:rFonts w:ascii="Arial" w:eastAsia="Times New Roman" w:hAnsi="Arial" w:cs="Arial"/>
          <w:iCs/>
          <w:sz w:val="21"/>
          <w:szCs w:val="21"/>
          <w:lang w:eastAsia="zh-CN"/>
        </w:rPr>
        <w:t>Caxias do Sul</w:t>
      </w:r>
      <w:r w:rsidR="002233EE" w:rsidRPr="002233EE">
        <w:rPr>
          <w:rFonts w:ascii="Arial" w:eastAsia="Times New Roman" w:hAnsi="Arial" w:cs="Arial"/>
          <w:iCs/>
          <w:sz w:val="21"/>
          <w:szCs w:val="21"/>
          <w:lang w:eastAsia="zh-CN"/>
        </w:rPr>
        <w:t>, ____/____/_</w:t>
      </w:r>
      <w:r w:rsidR="000F1D4B">
        <w:rPr>
          <w:rFonts w:ascii="Arial" w:eastAsia="Times New Roman" w:hAnsi="Arial" w:cs="Arial"/>
          <w:iCs/>
          <w:sz w:val="21"/>
          <w:szCs w:val="21"/>
          <w:lang w:eastAsia="zh-CN"/>
        </w:rPr>
        <w:t>_</w:t>
      </w:r>
      <w:r w:rsidR="002233EE" w:rsidRPr="002233EE">
        <w:rPr>
          <w:rFonts w:ascii="Arial" w:eastAsia="Times New Roman" w:hAnsi="Arial" w:cs="Arial"/>
          <w:iCs/>
          <w:sz w:val="21"/>
          <w:szCs w:val="21"/>
          <w:lang w:eastAsia="zh-CN"/>
        </w:rPr>
        <w:t>__</w:t>
      </w:r>
      <w:r>
        <w:rPr>
          <w:rFonts w:ascii="Arial" w:eastAsia="Times New Roman" w:hAnsi="Arial" w:cs="Arial"/>
          <w:iCs/>
          <w:sz w:val="21"/>
          <w:szCs w:val="21"/>
          <w:lang w:eastAsia="zh-CN"/>
        </w:rPr>
        <w:t xml:space="preserve">                     </w:t>
      </w:r>
      <w:r w:rsidR="002233EE" w:rsidRPr="002233EE">
        <w:rPr>
          <w:rFonts w:ascii="Arial" w:eastAsia="Times New Roman" w:hAnsi="Arial" w:cs="Arial"/>
          <w:iCs/>
          <w:sz w:val="21"/>
          <w:szCs w:val="21"/>
          <w:lang w:eastAsia="zh-CN"/>
        </w:rPr>
        <w:t xml:space="preserve">   Assinatura do requerente: _____________________________</w:t>
      </w:r>
    </w:p>
    <w:tbl>
      <w:tblPr>
        <w:tblpPr w:leftFromText="141" w:rightFromText="141" w:vertAnchor="text" w:horzAnchor="margin" w:tblpY="82"/>
        <w:tblW w:w="103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3"/>
      </w:tblGrid>
      <w:tr w:rsidR="004E7044" w:rsidRPr="002233EE" w14:paraId="2E1E2A5D" w14:textId="77777777" w:rsidTr="00173F0C">
        <w:trPr>
          <w:trHeight w:val="3533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1D0A43" w14:textId="77777777" w:rsidR="004E7044" w:rsidRPr="0038486B" w:rsidRDefault="004E7044" w:rsidP="00173F0C">
            <w:pPr>
              <w:keepNext/>
              <w:numPr>
                <w:ilvl w:val="6"/>
                <w:numId w:val="0"/>
              </w:numPr>
              <w:tabs>
                <w:tab w:val="num" w:pos="1296"/>
              </w:tabs>
              <w:suppressAutoHyphens/>
              <w:overflowPunct w:val="0"/>
              <w:autoSpaceDE w:val="0"/>
              <w:spacing w:after="0" w:line="240" w:lineRule="auto"/>
              <w:ind w:left="1296" w:hanging="1296"/>
              <w:jc w:val="both"/>
              <w:textAlignment w:val="baseline"/>
              <w:outlineLvl w:val="6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38486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 xml:space="preserve">VIII. </w:t>
            </w:r>
            <w:r w:rsidRPr="0038486B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PARECER DO ESTABELECIMENTO:</w:t>
            </w:r>
          </w:p>
          <w:p w14:paraId="2B1F7CD0" w14:textId="77777777" w:rsidR="004E7044" w:rsidRPr="0038486B" w:rsidRDefault="004E7044" w:rsidP="00173F0C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8486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SITUAÇÃO: (   ) DEFERIDO</w:t>
            </w:r>
            <w:r w:rsidRPr="0038486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  <w:r w:rsidRPr="0038486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  <w:t>(   ) INDEFERIDO</w:t>
            </w:r>
          </w:p>
          <w:p w14:paraId="7204148C" w14:textId="77777777" w:rsidR="004E7044" w:rsidRPr="0038486B" w:rsidRDefault="004E7044" w:rsidP="00173F0C">
            <w:pPr>
              <w:suppressAutoHyphens/>
              <w:overflowPunct w:val="0"/>
              <w:autoSpaceDE w:val="0"/>
              <w:spacing w:line="24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8486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Valor percentual da Bolsa de Estudo concedida: _________________%</w:t>
            </w:r>
          </w:p>
          <w:p w14:paraId="219528A9" w14:textId="77777777" w:rsidR="004E7044" w:rsidRPr="0038486B" w:rsidRDefault="004E7044" w:rsidP="00173F0C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8486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PARECER FINAL DA COMISSÃO:__________________________________________________________</w:t>
            </w:r>
          </w:p>
          <w:p w14:paraId="7245A126" w14:textId="20B34E96" w:rsidR="004E7044" w:rsidRPr="0038486B" w:rsidRDefault="004E7044" w:rsidP="00173F0C">
            <w:pPr>
              <w:pStyle w:val="SemEspaamento"/>
              <w:rPr>
                <w:sz w:val="18"/>
                <w:szCs w:val="18"/>
              </w:rPr>
            </w:pPr>
            <w:r w:rsidRPr="0038486B">
              <w:rPr>
                <w:sz w:val="18"/>
                <w:szCs w:val="18"/>
              </w:rPr>
              <w:t>(  ) A Comissão de Avaliação de Concessão de Bolsas de Estudos/202</w:t>
            </w:r>
            <w:r>
              <w:rPr>
                <w:sz w:val="18"/>
                <w:szCs w:val="18"/>
              </w:rPr>
              <w:t>7</w:t>
            </w:r>
            <w:r w:rsidRPr="0038486B">
              <w:rPr>
                <w:sz w:val="18"/>
                <w:szCs w:val="18"/>
              </w:rPr>
              <w:t xml:space="preserve"> realizou análise dos documentos entregues</w:t>
            </w:r>
            <w:r>
              <w:rPr>
                <w:sz w:val="18"/>
                <w:szCs w:val="18"/>
              </w:rPr>
              <w:t>,o parecer do Serviço Social</w:t>
            </w:r>
            <w:r w:rsidRPr="0038486B">
              <w:rPr>
                <w:sz w:val="18"/>
                <w:szCs w:val="18"/>
              </w:rPr>
              <w:t xml:space="preserve"> e constatou que o percentual concedido está de acordo com os critérios estabelecidos no Decreto nº 1.791/2023 que regulamenta a Lei Complementar nº 187 e Art.33 do Decreto nº 8.242/2014.</w:t>
            </w:r>
          </w:p>
          <w:p w14:paraId="74443320" w14:textId="0A47780D" w:rsidR="004E7044" w:rsidRPr="0038486B" w:rsidRDefault="004E7044" w:rsidP="00173F0C">
            <w:pPr>
              <w:pStyle w:val="SemEspaamento"/>
              <w:rPr>
                <w:sz w:val="18"/>
                <w:szCs w:val="18"/>
              </w:rPr>
            </w:pPr>
            <w:r w:rsidRPr="0038486B">
              <w:rPr>
                <w:sz w:val="18"/>
                <w:szCs w:val="18"/>
              </w:rPr>
              <w:t>(   ) A Comissão de Avaliação de Concessão de Bolsas de Estudos/202</w:t>
            </w:r>
            <w:r w:rsidR="00527580">
              <w:rPr>
                <w:sz w:val="18"/>
                <w:szCs w:val="18"/>
              </w:rPr>
              <w:t>7</w:t>
            </w:r>
            <w:r w:rsidRPr="0038486B">
              <w:rPr>
                <w:sz w:val="18"/>
                <w:szCs w:val="18"/>
              </w:rPr>
              <w:t xml:space="preserve">  constatou que em virtude do número de vagas ofertadas para o ano letivo de 202</w:t>
            </w:r>
            <w:r>
              <w:rPr>
                <w:sz w:val="18"/>
                <w:szCs w:val="18"/>
              </w:rPr>
              <w:t>7</w:t>
            </w:r>
            <w:r w:rsidRPr="0038486B">
              <w:rPr>
                <w:sz w:val="18"/>
                <w:szCs w:val="18"/>
              </w:rPr>
              <w:t>, e pelos critérios  critérios estabelecidos no Decreto nº 11.791/2023 que regulamenta a Lei Complementar nº 187 e Art.33 do Decreto nº 8.242/2014, a documentação entregue obteve o parecer Indeferido.</w:t>
            </w:r>
          </w:p>
          <w:p w14:paraId="776A4A6F" w14:textId="77777777" w:rsidR="004E7044" w:rsidRPr="0038486B" w:rsidRDefault="004E7044" w:rsidP="00173F0C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3B66F3F" w14:textId="73F659DC" w:rsidR="004E7044" w:rsidRDefault="004E7044" w:rsidP="00173F0C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8486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Caxias do Sul, ____/____/202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6</w:t>
            </w:r>
            <w:r w:rsidRPr="0038486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.</w:t>
            </w:r>
          </w:p>
          <w:p w14:paraId="1F1D68BD" w14:textId="77777777" w:rsidR="004E7044" w:rsidRPr="0038486B" w:rsidRDefault="004E7044" w:rsidP="00173F0C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8D6A585" w14:textId="77777777" w:rsidR="004E7044" w:rsidRPr="0038486B" w:rsidRDefault="004E7044" w:rsidP="00173F0C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D98ACCA" w14:textId="77777777" w:rsidR="004E7044" w:rsidRPr="0038486B" w:rsidRDefault="004E7044" w:rsidP="00173F0C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Arial" w:eastAsia="Arial" w:hAnsi="Arial" w:cs="Arial"/>
                <w:sz w:val="18"/>
                <w:szCs w:val="18"/>
                <w:lang w:eastAsia="zh-CN"/>
              </w:rPr>
            </w:pPr>
            <w:r w:rsidRPr="0038486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________________________________    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</w:t>
            </w:r>
            <w:r w:rsidRPr="0038486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_________________________   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</w:t>
            </w:r>
            <w:r w:rsidRPr="0038486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_________________________</w:t>
            </w:r>
          </w:p>
          <w:p w14:paraId="1529BA8B" w14:textId="77777777" w:rsidR="004E7044" w:rsidRPr="0038486B" w:rsidRDefault="004E7044" w:rsidP="00173F0C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8486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DIRETOR(A) DO ESTABELECIMENTO     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</w:t>
            </w:r>
            <w:r w:rsidRPr="0038486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REPRESENTANTE DOS PAIS         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</w:t>
            </w:r>
            <w:r w:rsidRPr="0038486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ASSISTENTE SOCIAL</w:t>
            </w:r>
          </w:p>
          <w:p w14:paraId="7CE63564" w14:textId="77777777" w:rsidR="004E7044" w:rsidRPr="0038486B" w:rsidRDefault="004E7044" w:rsidP="00173F0C">
            <w:pPr>
              <w:suppressAutoHyphens/>
              <w:overflowPunct w:val="0"/>
              <w:autoSpaceDE w:val="0"/>
              <w:spacing w:after="0" w:line="240" w:lineRule="auto"/>
              <w:ind w:firstLine="7580"/>
              <w:jc w:val="both"/>
              <w:textAlignment w:val="baseline"/>
              <w:rPr>
                <w:rFonts w:ascii="Arial" w:eastAsia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</w:t>
            </w:r>
            <w:r w:rsidRPr="0038486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Nº CRESS 13760</w:t>
            </w:r>
          </w:p>
          <w:p w14:paraId="269B47CC" w14:textId="77777777" w:rsidR="004E7044" w:rsidRPr="002233EE" w:rsidRDefault="004E7044" w:rsidP="00173F0C">
            <w:pPr>
              <w:suppressAutoHyphens/>
              <w:overflowPunct w:val="0"/>
              <w:autoSpaceDE w:val="0"/>
              <w:spacing w:after="0" w:line="80" w:lineRule="exact"/>
              <w:ind w:firstLine="8505"/>
              <w:jc w:val="both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zh-CN"/>
              </w:rPr>
            </w:pPr>
          </w:p>
        </w:tc>
      </w:tr>
    </w:tbl>
    <w:p w14:paraId="1898846D" w14:textId="77777777" w:rsidR="004E7044" w:rsidRPr="002233EE" w:rsidRDefault="004E7044" w:rsidP="000F1D4B">
      <w:pPr>
        <w:suppressAutoHyphens/>
        <w:overflowPunct w:val="0"/>
        <w:autoSpaceDE w:val="0"/>
        <w:spacing w:after="0" w:line="240" w:lineRule="auto"/>
        <w:jc w:val="right"/>
        <w:textAlignment w:val="baseline"/>
        <w:rPr>
          <w:rFonts w:ascii="Arial" w:eastAsia="Times New Roman" w:hAnsi="Arial" w:cs="Arial"/>
          <w:iCs/>
          <w:sz w:val="21"/>
          <w:szCs w:val="21"/>
          <w:lang w:eastAsia="zh-CN"/>
        </w:rPr>
      </w:pPr>
    </w:p>
    <w:sectPr w:rsidR="004E7044" w:rsidRPr="002233EE" w:rsidSect="00EF1B18">
      <w:headerReference w:type="default" r:id="rId8"/>
      <w:pgSz w:w="11906" w:h="16838" w:code="9"/>
      <w:pgMar w:top="567" w:right="567" w:bottom="567" w:left="1134" w:header="1701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480A3" w14:textId="77777777" w:rsidR="00FD38F8" w:rsidRDefault="00FD38F8" w:rsidP="00CA62D5">
      <w:pPr>
        <w:spacing w:after="0" w:line="240" w:lineRule="auto"/>
      </w:pPr>
      <w:r>
        <w:separator/>
      </w:r>
    </w:p>
  </w:endnote>
  <w:endnote w:type="continuationSeparator" w:id="0">
    <w:p w14:paraId="28D6E7FF" w14:textId="77777777" w:rsidR="00FD38F8" w:rsidRDefault="00FD38F8" w:rsidP="00CA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08625" w14:textId="77777777" w:rsidR="00FD38F8" w:rsidRDefault="00FD38F8" w:rsidP="00CA62D5">
      <w:pPr>
        <w:spacing w:after="0" w:line="240" w:lineRule="auto"/>
      </w:pPr>
      <w:r>
        <w:separator/>
      </w:r>
    </w:p>
  </w:footnote>
  <w:footnote w:type="continuationSeparator" w:id="0">
    <w:p w14:paraId="6B8DD5C4" w14:textId="77777777" w:rsidR="00FD38F8" w:rsidRDefault="00FD38F8" w:rsidP="00CA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D5B5" w14:textId="2D8240BE" w:rsidR="00CA62D5" w:rsidRDefault="00986802" w:rsidP="0042100C">
    <w:pPr>
      <w:pStyle w:val="Cabealho"/>
      <w:tabs>
        <w:tab w:val="clear" w:pos="4252"/>
        <w:tab w:val="clear" w:pos="8504"/>
      </w:tabs>
      <w:ind w:left="-142"/>
    </w:pPr>
    <w:r w:rsidRPr="001F2741">
      <w:rPr>
        <w:b/>
        <w:noProof/>
      </w:rPr>
      <w:drawing>
        <wp:anchor distT="0" distB="0" distL="114300" distR="114300" simplePos="0" relativeHeight="251657728" behindDoc="1" locked="0" layoutInCell="1" allowOverlap="1" wp14:anchorId="04E48315" wp14:editId="4431CC71">
          <wp:simplePos x="0" y="0"/>
          <wp:positionH relativeFrom="page">
            <wp:posOffset>180975</wp:posOffset>
          </wp:positionH>
          <wp:positionV relativeFrom="paragraph">
            <wp:posOffset>-801370</wp:posOffset>
          </wp:positionV>
          <wp:extent cx="7239000" cy="10401300"/>
          <wp:effectExtent l="0" t="0" r="0" b="0"/>
          <wp:wrapNone/>
          <wp:docPr id="4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M_Edu_Auxiliadora_TIMBRADA_R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5808" b="2750"/>
                  <a:stretch/>
                </pic:blipFill>
                <pic:spPr bwMode="auto">
                  <a:xfrm>
                    <a:off x="0" y="0"/>
                    <a:ext cx="7239000" cy="10401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left" w:leader="none"/>
    </w:r>
    <w:r w:rsidR="0020530F">
      <w:tab/>
    </w:r>
  </w:p>
  <w:p w14:paraId="2D60732C" w14:textId="77777777" w:rsidR="00CA62D5" w:rsidRDefault="00CA62D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96C"/>
    <w:multiLevelType w:val="multilevel"/>
    <w:tmpl w:val="2786902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D081A"/>
    <w:multiLevelType w:val="hybridMultilevel"/>
    <w:tmpl w:val="21ECB032"/>
    <w:lvl w:ilvl="0" w:tplc="04160015">
      <w:start w:val="1"/>
      <w:numFmt w:val="upperLetter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22411C"/>
    <w:multiLevelType w:val="hybridMultilevel"/>
    <w:tmpl w:val="BA725036"/>
    <w:lvl w:ilvl="0" w:tplc="F1365AF0">
      <w:start w:val="1"/>
      <w:numFmt w:val="bullet"/>
      <w:lvlText w:val="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73D4CF1"/>
    <w:multiLevelType w:val="hybridMultilevel"/>
    <w:tmpl w:val="DACC827C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C76B7"/>
    <w:multiLevelType w:val="hybridMultilevel"/>
    <w:tmpl w:val="D9B825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A29888">
      <w:start w:val="1"/>
      <w:numFmt w:val="upperLetter"/>
      <w:lvlText w:val="%2-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E75C6"/>
    <w:multiLevelType w:val="hybridMultilevel"/>
    <w:tmpl w:val="1D721394"/>
    <w:lvl w:ilvl="0" w:tplc="92868C88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5615A3"/>
    <w:multiLevelType w:val="hybridMultilevel"/>
    <w:tmpl w:val="9AA4FBF4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0E4F6A"/>
    <w:multiLevelType w:val="hybridMultilevel"/>
    <w:tmpl w:val="C2444F40"/>
    <w:lvl w:ilvl="0" w:tplc="BA003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08B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66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6A3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6CF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763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825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7C0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D21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AB0FAE"/>
    <w:multiLevelType w:val="hybridMultilevel"/>
    <w:tmpl w:val="650C12F0"/>
    <w:lvl w:ilvl="0" w:tplc="0416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58F325F"/>
    <w:multiLevelType w:val="hybridMultilevel"/>
    <w:tmpl w:val="2EB667DE"/>
    <w:lvl w:ilvl="0" w:tplc="712C0486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62B3151"/>
    <w:multiLevelType w:val="hybridMultilevel"/>
    <w:tmpl w:val="4BDA4ED4"/>
    <w:lvl w:ilvl="0" w:tplc="BD0E77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3A1D3C"/>
    <w:multiLevelType w:val="hybridMultilevel"/>
    <w:tmpl w:val="14D6BCE6"/>
    <w:lvl w:ilvl="0" w:tplc="0A466B9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6A6A41"/>
    <w:multiLevelType w:val="hybridMultilevel"/>
    <w:tmpl w:val="04348850"/>
    <w:lvl w:ilvl="0" w:tplc="C7383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2C6192"/>
    <w:multiLevelType w:val="hybridMultilevel"/>
    <w:tmpl w:val="4E9C410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5738F"/>
    <w:multiLevelType w:val="hybridMultilevel"/>
    <w:tmpl w:val="68BC8E3E"/>
    <w:lvl w:ilvl="0" w:tplc="A86A5F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695A62"/>
    <w:multiLevelType w:val="hybridMultilevel"/>
    <w:tmpl w:val="461031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00682"/>
    <w:multiLevelType w:val="hybridMultilevel"/>
    <w:tmpl w:val="5D5626D2"/>
    <w:lvl w:ilvl="0" w:tplc="E0B0727E">
      <w:start w:val="1"/>
      <w:numFmt w:val="upperRoman"/>
      <w:lvlText w:val="%1."/>
      <w:lvlJc w:val="left"/>
      <w:pPr>
        <w:ind w:left="720" w:hanging="360"/>
      </w:pPr>
      <w:rPr>
        <w:rFonts w:ascii="Open Sans" w:eastAsiaTheme="minorHAnsi" w:hAnsi="Open Sans" w:cs="Open Sans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F">
      <w:start w:val="1"/>
      <w:numFmt w:val="decimal"/>
      <w:lvlText w:val="%3.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A1312"/>
    <w:multiLevelType w:val="hybridMultilevel"/>
    <w:tmpl w:val="2CE234DC"/>
    <w:lvl w:ilvl="0" w:tplc="2B30440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C0105"/>
    <w:multiLevelType w:val="hybridMultilevel"/>
    <w:tmpl w:val="9B3CE4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E304D"/>
    <w:multiLevelType w:val="hybridMultilevel"/>
    <w:tmpl w:val="7ADA9586"/>
    <w:lvl w:ilvl="0" w:tplc="0416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 w15:restartNumberingAfterBreak="0">
    <w:nsid w:val="3A0B6F00"/>
    <w:multiLevelType w:val="hybridMultilevel"/>
    <w:tmpl w:val="55D4FAF4"/>
    <w:lvl w:ilvl="0" w:tplc="27A690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3F7328"/>
    <w:multiLevelType w:val="hybridMultilevel"/>
    <w:tmpl w:val="20D4DBC4"/>
    <w:lvl w:ilvl="0" w:tplc="712C0486">
      <w:start w:val="1"/>
      <w:numFmt w:val="bullet"/>
      <w:lvlText w:val="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7F47CE"/>
    <w:multiLevelType w:val="hybridMultilevel"/>
    <w:tmpl w:val="DE4EF398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CE07C47"/>
    <w:multiLevelType w:val="hybridMultilevel"/>
    <w:tmpl w:val="1E6A531C"/>
    <w:lvl w:ilvl="0" w:tplc="C96E0B2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64770"/>
    <w:multiLevelType w:val="hybridMultilevel"/>
    <w:tmpl w:val="91D4D7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A1FC2"/>
    <w:multiLevelType w:val="hybridMultilevel"/>
    <w:tmpl w:val="0EF63034"/>
    <w:lvl w:ilvl="0" w:tplc="9934CC3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1767"/>
    <w:multiLevelType w:val="hybridMultilevel"/>
    <w:tmpl w:val="7592D6E0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556FDF"/>
    <w:multiLevelType w:val="hybridMultilevel"/>
    <w:tmpl w:val="407AE8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 w15:restartNumberingAfterBreak="0">
    <w:nsid w:val="51C668D2"/>
    <w:multiLevelType w:val="hybridMultilevel"/>
    <w:tmpl w:val="FF6C89D0"/>
    <w:lvl w:ilvl="0" w:tplc="712C0486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AD6DA6"/>
    <w:multiLevelType w:val="hybridMultilevel"/>
    <w:tmpl w:val="A300B17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76454BF"/>
    <w:multiLevelType w:val="hybridMultilevel"/>
    <w:tmpl w:val="F028B812"/>
    <w:lvl w:ilvl="0" w:tplc="EFB699DC">
      <w:start w:val="5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81C666B"/>
    <w:multiLevelType w:val="hybridMultilevel"/>
    <w:tmpl w:val="E870C334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21922"/>
    <w:multiLevelType w:val="hybridMultilevel"/>
    <w:tmpl w:val="1D280E4E"/>
    <w:lvl w:ilvl="0" w:tplc="EFB699D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5E7D07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24CF1"/>
    <w:multiLevelType w:val="hybridMultilevel"/>
    <w:tmpl w:val="4A52AC5C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4042C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483C2D"/>
    <w:multiLevelType w:val="hybridMultilevel"/>
    <w:tmpl w:val="E2B4B354"/>
    <w:lvl w:ilvl="0" w:tplc="9C1A1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A6FBD"/>
    <w:multiLevelType w:val="hybridMultilevel"/>
    <w:tmpl w:val="FF2E1010"/>
    <w:lvl w:ilvl="0" w:tplc="712C04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97E60"/>
    <w:multiLevelType w:val="hybridMultilevel"/>
    <w:tmpl w:val="FABCC506"/>
    <w:lvl w:ilvl="0" w:tplc="9934CC3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854613377">
    <w:abstractNumId w:val="18"/>
  </w:num>
  <w:num w:numId="2" w16cid:durableId="20374665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9313102">
    <w:abstractNumId w:val="17"/>
  </w:num>
  <w:num w:numId="4" w16cid:durableId="1109543272">
    <w:abstractNumId w:val="31"/>
  </w:num>
  <w:num w:numId="5" w16cid:durableId="1326858450">
    <w:abstractNumId w:val="34"/>
  </w:num>
  <w:num w:numId="6" w16cid:durableId="1999377592">
    <w:abstractNumId w:val="16"/>
  </w:num>
  <w:num w:numId="7" w16cid:durableId="1411610895">
    <w:abstractNumId w:val="36"/>
  </w:num>
  <w:num w:numId="8" w16cid:durableId="1513446360">
    <w:abstractNumId w:val="29"/>
  </w:num>
  <w:num w:numId="9" w16cid:durableId="298149255">
    <w:abstractNumId w:val="9"/>
  </w:num>
  <w:num w:numId="10" w16cid:durableId="1916888905">
    <w:abstractNumId w:val="11"/>
  </w:num>
  <w:num w:numId="11" w16cid:durableId="2040013300">
    <w:abstractNumId w:val="7"/>
  </w:num>
  <w:num w:numId="12" w16cid:durableId="994533173">
    <w:abstractNumId w:val="32"/>
  </w:num>
  <w:num w:numId="13" w16cid:durableId="1380668267">
    <w:abstractNumId w:val="30"/>
  </w:num>
  <w:num w:numId="14" w16cid:durableId="883256541">
    <w:abstractNumId w:val="4"/>
  </w:num>
  <w:num w:numId="15" w16cid:durableId="769158534">
    <w:abstractNumId w:val="1"/>
  </w:num>
  <w:num w:numId="16" w16cid:durableId="493880566">
    <w:abstractNumId w:val="3"/>
  </w:num>
  <w:num w:numId="17" w16cid:durableId="362481953">
    <w:abstractNumId w:val="13"/>
  </w:num>
  <w:num w:numId="18" w16cid:durableId="884102121">
    <w:abstractNumId w:val="37"/>
  </w:num>
  <w:num w:numId="19" w16cid:durableId="1821580257">
    <w:abstractNumId w:val="12"/>
  </w:num>
  <w:num w:numId="20" w16cid:durableId="385028375">
    <w:abstractNumId w:val="8"/>
  </w:num>
  <w:num w:numId="21" w16cid:durableId="268854807">
    <w:abstractNumId w:val="21"/>
  </w:num>
  <w:num w:numId="22" w16cid:durableId="2012292119">
    <w:abstractNumId w:val="6"/>
  </w:num>
  <w:num w:numId="23" w16cid:durableId="2145930897">
    <w:abstractNumId w:val="24"/>
  </w:num>
  <w:num w:numId="24" w16cid:durableId="414667604">
    <w:abstractNumId w:val="28"/>
  </w:num>
  <w:num w:numId="25" w16cid:durableId="1225720775">
    <w:abstractNumId w:val="14"/>
  </w:num>
  <w:num w:numId="26" w16cid:durableId="1145045224">
    <w:abstractNumId w:val="26"/>
  </w:num>
  <w:num w:numId="27" w16cid:durableId="196624502">
    <w:abstractNumId w:val="25"/>
  </w:num>
  <w:num w:numId="28" w16cid:durableId="1219131513">
    <w:abstractNumId w:val="38"/>
  </w:num>
  <w:num w:numId="29" w16cid:durableId="731317435">
    <w:abstractNumId w:val="22"/>
  </w:num>
  <w:num w:numId="30" w16cid:durableId="302928386">
    <w:abstractNumId w:val="0"/>
  </w:num>
  <w:num w:numId="31" w16cid:durableId="517350719">
    <w:abstractNumId w:val="10"/>
  </w:num>
  <w:num w:numId="32" w16cid:durableId="854736126">
    <w:abstractNumId w:val="33"/>
  </w:num>
  <w:num w:numId="33" w16cid:durableId="1597669020">
    <w:abstractNumId w:val="35"/>
  </w:num>
  <w:num w:numId="34" w16cid:durableId="1265386277">
    <w:abstractNumId w:val="5"/>
  </w:num>
  <w:num w:numId="35" w16cid:durableId="989748937">
    <w:abstractNumId w:val="15"/>
  </w:num>
  <w:num w:numId="36" w16cid:durableId="649289103">
    <w:abstractNumId w:val="2"/>
  </w:num>
  <w:num w:numId="37" w16cid:durableId="1384254115">
    <w:abstractNumId w:val="20"/>
  </w:num>
  <w:num w:numId="38" w16cid:durableId="20839463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6584790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0093465">
    <w:abstractNumId w:val="2"/>
  </w:num>
  <w:num w:numId="41" w16cid:durableId="5383227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277711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315805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10207240">
    <w:abstractNumId w:val="27"/>
  </w:num>
  <w:num w:numId="45" w16cid:durableId="4603492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AE"/>
    <w:rsid w:val="00011A6B"/>
    <w:rsid w:val="0001766E"/>
    <w:rsid w:val="000358FD"/>
    <w:rsid w:val="00044FCB"/>
    <w:rsid w:val="00045F3A"/>
    <w:rsid w:val="00054523"/>
    <w:rsid w:val="0006314D"/>
    <w:rsid w:val="000677AF"/>
    <w:rsid w:val="00067AEA"/>
    <w:rsid w:val="00094FD2"/>
    <w:rsid w:val="000957CB"/>
    <w:rsid w:val="000959C0"/>
    <w:rsid w:val="000B1861"/>
    <w:rsid w:val="000B42A7"/>
    <w:rsid w:val="000C282C"/>
    <w:rsid w:val="000D03B4"/>
    <w:rsid w:val="000D1661"/>
    <w:rsid w:val="000D65FD"/>
    <w:rsid w:val="000E0DE0"/>
    <w:rsid w:val="000E5C17"/>
    <w:rsid w:val="000E67AB"/>
    <w:rsid w:val="000F11B1"/>
    <w:rsid w:val="000F156B"/>
    <w:rsid w:val="000F1D4B"/>
    <w:rsid w:val="00101D30"/>
    <w:rsid w:val="001122A3"/>
    <w:rsid w:val="001123E5"/>
    <w:rsid w:val="001374DF"/>
    <w:rsid w:val="00155206"/>
    <w:rsid w:val="00161BC1"/>
    <w:rsid w:val="00186491"/>
    <w:rsid w:val="00197B09"/>
    <w:rsid w:val="001A0A39"/>
    <w:rsid w:val="001A539D"/>
    <w:rsid w:val="001B1FBE"/>
    <w:rsid w:val="001B58B4"/>
    <w:rsid w:val="001F2741"/>
    <w:rsid w:val="001F3C33"/>
    <w:rsid w:val="001F7FDB"/>
    <w:rsid w:val="0020530F"/>
    <w:rsid w:val="00206930"/>
    <w:rsid w:val="00213839"/>
    <w:rsid w:val="002233EE"/>
    <w:rsid w:val="00233E83"/>
    <w:rsid w:val="00235F38"/>
    <w:rsid w:val="00236432"/>
    <w:rsid w:val="002473C0"/>
    <w:rsid w:val="00253ADC"/>
    <w:rsid w:val="00264678"/>
    <w:rsid w:val="0026519A"/>
    <w:rsid w:val="002732DF"/>
    <w:rsid w:val="002767EA"/>
    <w:rsid w:val="002A3E25"/>
    <w:rsid w:val="002C1FDE"/>
    <w:rsid w:val="002D092A"/>
    <w:rsid w:val="002D6F65"/>
    <w:rsid w:val="003037D9"/>
    <w:rsid w:val="00307A3E"/>
    <w:rsid w:val="003249AF"/>
    <w:rsid w:val="00324BB8"/>
    <w:rsid w:val="003545C7"/>
    <w:rsid w:val="00356D4C"/>
    <w:rsid w:val="003607EF"/>
    <w:rsid w:val="0037257B"/>
    <w:rsid w:val="00376797"/>
    <w:rsid w:val="00382C42"/>
    <w:rsid w:val="00397A14"/>
    <w:rsid w:val="003A324B"/>
    <w:rsid w:val="003A7A5E"/>
    <w:rsid w:val="003C2F11"/>
    <w:rsid w:val="003E2B86"/>
    <w:rsid w:val="003F49C4"/>
    <w:rsid w:val="003F6DE0"/>
    <w:rsid w:val="00410BFF"/>
    <w:rsid w:val="00411245"/>
    <w:rsid w:val="00416FF6"/>
    <w:rsid w:val="0042100C"/>
    <w:rsid w:val="00424085"/>
    <w:rsid w:val="00436284"/>
    <w:rsid w:val="00436D91"/>
    <w:rsid w:val="00444376"/>
    <w:rsid w:val="0046030B"/>
    <w:rsid w:val="00460487"/>
    <w:rsid w:val="00462416"/>
    <w:rsid w:val="004714E5"/>
    <w:rsid w:val="0048106E"/>
    <w:rsid w:val="004B0783"/>
    <w:rsid w:val="004E0E7B"/>
    <w:rsid w:val="004E7044"/>
    <w:rsid w:val="004F557D"/>
    <w:rsid w:val="00503C59"/>
    <w:rsid w:val="00503CC7"/>
    <w:rsid w:val="00515B48"/>
    <w:rsid w:val="00516792"/>
    <w:rsid w:val="005171F5"/>
    <w:rsid w:val="00521080"/>
    <w:rsid w:val="00527580"/>
    <w:rsid w:val="005335CF"/>
    <w:rsid w:val="00533D49"/>
    <w:rsid w:val="00540DF3"/>
    <w:rsid w:val="0054401C"/>
    <w:rsid w:val="00544B8E"/>
    <w:rsid w:val="00544C0A"/>
    <w:rsid w:val="005509B8"/>
    <w:rsid w:val="005619DF"/>
    <w:rsid w:val="005656B3"/>
    <w:rsid w:val="00585FC4"/>
    <w:rsid w:val="00591C1B"/>
    <w:rsid w:val="0059311A"/>
    <w:rsid w:val="00594773"/>
    <w:rsid w:val="005A0CD6"/>
    <w:rsid w:val="005B0177"/>
    <w:rsid w:val="005C288D"/>
    <w:rsid w:val="005C7462"/>
    <w:rsid w:val="005D086A"/>
    <w:rsid w:val="005D0B4B"/>
    <w:rsid w:val="005D0CA2"/>
    <w:rsid w:val="005F5515"/>
    <w:rsid w:val="0060137C"/>
    <w:rsid w:val="00601998"/>
    <w:rsid w:val="006236A7"/>
    <w:rsid w:val="00626BDE"/>
    <w:rsid w:val="0064674A"/>
    <w:rsid w:val="006661DD"/>
    <w:rsid w:val="006674A0"/>
    <w:rsid w:val="00675328"/>
    <w:rsid w:val="00686572"/>
    <w:rsid w:val="00690D5E"/>
    <w:rsid w:val="006937B6"/>
    <w:rsid w:val="00696D10"/>
    <w:rsid w:val="006A6A5B"/>
    <w:rsid w:val="006C6299"/>
    <w:rsid w:val="006C66F2"/>
    <w:rsid w:val="006C7AFC"/>
    <w:rsid w:val="006D03A3"/>
    <w:rsid w:val="006D4A51"/>
    <w:rsid w:val="006F27F4"/>
    <w:rsid w:val="0070674D"/>
    <w:rsid w:val="00707825"/>
    <w:rsid w:val="00714F4D"/>
    <w:rsid w:val="007219CE"/>
    <w:rsid w:val="007227CF"/>
    <w:rsid w:val="007276FD"/>
    <w:rsid w:val="0073364C"/>
    <w:rsid w:val="00733C05"/>
    <w:rsid w:val="00741A10"/>
    <w:rsid w:val="00750145"/>
    <w:rsid w:val="00764C1F"/>
    <w:rsid w:val="00777EE5"/>
    <w:rsid w:val="007809EF"/>
    <w:rsid w:val="007822AA"/>
    <w:rsid w:val="0078403D"/>
    <w:rsid w:val="00796BAE"/>
    <w:rsid w:val="007A180D"/>
    <w:rsid w:val="007B051E"/>
    <w:rsid w:val="007B7B00"/>
    <w:rsid w:val="007C5606"/>
    <w:rsid w:val="007D542B"/>
    <w:rsid w:val="007E0286"/>
    <w:rsid w:val="007E394D"/>
    <w:rsid w:val="007E773A"/>
    <w:rsid w:val="007F43BD"/>
    <w:rsid w:val="00800FE3"/>
    <w:rsid w:val="00803D0F"/>
    <w:rsid w:val="00823DDE"/>
    <w:rsid w:val="00836673"/>
    <w:rsid w:val="00837851"/>
    <w:rsid w:val="008413EC"/>
    <w:rsid w:val="00857527"/>
    <w:rsid w:val="0086620F"/>
    <w:rsid w:val="00875ED5"/>
    <w:rsid w:val="008809F0"/>
    <w:rsid w:val="008817C1"/>
    <w:rsid w:val="008878D3"/>
    <w:rsid w:val="008C1AA8"/>
    <w:rsid w:val="008C4DE2"/>
    <w:rsid w:val="008D5A29"/>
    <w:rsid w:val="009022BE"/>
    <w:rsid w:val="0090236E"/>
    <w:rsid w:val="00905122"/>
    <w:rsid w:val="00905454"/>
    <w:rsid w:val="009164D9"/>
    <w:rsid w:val="00936574"/>
    <w:rsid w:val="00937D01"/>
    <w:rsid w:val="00937E58"/>
    <w:rsid w:val="00941F81"/>
    <w:rsid w:val="00942E4E"/>
    <w:rsid w:val="009513BE"/>
    <w:rsid w:val="00955835"/>
    <w:rsid w:val="009571A5"/>
    <w:rsid w:val="00957B55"/>
    <w:rsid w:val="00970AD3"/>
    <w:rsid w:val="00975068"/>
    <w:rsid w:val="00980BD6"/>
    <w:rsid w:val="00986542"/>
    <w:rsid w:val="00986802"/>
    <w:rsid w:val="00994023"/>
    <w:rsid w:val="00994BA0"/>
    <w:rsid w:val="009A70E8"/>
    <w:rsid w:val="009B4AED"/>
    <w:rsid w:val="009C2124"/>
    <w:rsid w:val="009C2799"/>
    <w:rsid w:val="009E0F6E"/>
    <w:rsid w:val="00A1509D"/>
    <w:rsid w:val="00A15CBB"/>
    <w:rsid w:val="00A30E62"/>
    <w:rsid w:val="00A34236"/>
    <w:rsid w:val="00A35E99"/>
    <w:rsid w:val="00A3699A"/>
    <w:rsid w:val="00A37E93"/>
    <w:rsid w:val="00A52632"/>
    <w:rsid w:val="00A52743"/>
    <w:rsid w:val="00A62F86"/>
    <w:rsid w:val="00A65011"/>
    <w:rsid w:val="00A76DCA"/>
    <w:rsid w:val="00A86D20"/>
    <w:rsid w:val="00AA1A7E"/>
    <w:rsid w:val="00AA3A5F"/>
    <w:rsid w:val="00AB3F17"/>
    <w:rsid w:val="00AD1079"/>
    <w:rsid w:val="00AD5E9A"/>
    <w:rsid w:val="00AE58D6"/>
    <w:rsid w:val="00B0564B"/>
    <w:rsid w:val="00B06D43"/>
    <w:rsid w:val="00B10A6D"/>
    <w:rsid w:val="00B205A6"/>
    <w:rsid w:val="00B27274"/>
    <w:rsid w:val="00B33384"/>
    <w:rsid w:val="00B37529"/>
    <w:rsid w:val="00B57BD7"/>
    <w:rsid w:val="00B75CAC"/>
    <w:rsid w:val="00B80001"/>
    <w:rsid w:val="00B81A9E"/>
    <w:rsid w:val="00B935F4"/>
    <w:rsid w:val="00BB6B94"/>
    <w:rsid w:val="00BC36CE"/>
    <w:rsid w:val="00BC552F"/>
    <w:rsid w:val="00BD015F"/>
    <w:rsid w:val="00BF7019"/>
    <w:rsid w:val="00C062A3"/>
    <w:rsid w:val="00C064E8"/>
    <w:rsid w:val="00C23C9F"/>
    <w:rsid w:val="00C31B31"/>
    <w:rsid w:val="00C33778"/>
    <w:rsid w:val="00C46518"/>
    <w:rsid w:val="00C56768"/>
    <w:rsid w:val="00C706DC"/>
    <w:rsid w:val="00C7458E"/>
    <w:rsid w:val="00C75189"/>
    <w:rsid w:val="00C80566"/>
    <w:rsid w:val="00C8575C"/>
    <w:rsid w:val="00C92454"/>
    <w:rsid w:val="00CA62D5"/>
    <w:rsid w:val="00CB61FE"/>
    <w:rsid w:val="00CC041C"/>
    <w:rsid w:val="00CD1678"/>
    <w:rsid w:val="00CD7148"/>
    <w:rsid w:val="00CE15B0"/>
    <w:rsid w:val="00CE2A36"/>
    <w:rsid w:val="00CE7643"/>
    <w:rsid w:val="00CF0FA4"/>
    <w:rsid w:val="00CF3CA0"/>
    <w:rsid w:val="00D06617"/>
    <w:rsid w:val="00D207BE"/>
    <w:rsid w:val="00D22A1A"/>
    <w:rsid w:val="00D24BAE"/>
    <w:rsid w:val="00D33700"/>
    <w:rsid w:val="00D406FA"/>
    <w:rsid w:val="00D50055"/>
    <w:rsid w:val="00D548CA"/>
    <w:rsid w:val="00D564CF"/>
    <w:rsid w:val="00D60A75"/>
    <w:rsid w:val="00D62AD6"/>
    <w:rsid w:val="00D70013"/>
    <w:rsid w:val="00D7210D"/>
    <w:rsid w:val="00D836A2"/>
    <w:rsid w:val="00D939ED"/>
    <w:rsid w:val="00DA6610"/>
    <w:rsid w:val="00DB2D65"/>
    <w:rsid w:val="00DB7355"/>
    <w:rsid w:val="00DD09AF"/>
    <w:rsid w:val="00DF1B2C"/>
    <w:rsid w:val="00DF67B6"/>
    <w:rsid w:val="00E0080D"/>
    <w:rsid w:val="00E11E66"/>
    <w:rsid w:val="00E13160"/>
    <w:rsid w:val="00E24A9D"/>
    <w:rsid w:val="00E268BB"/>
    <w:rsid w:val="00E37916"/>
    <w:rsid w:val="00E37DF2"/>
    <w:rsid w:val="00E41483"/>
    <w:rsid w:val="00E414D6"/>
    <w:rsid w:val="00E46374"/>
    <w:rsid w:val="00E57953"/>
    <w:rsid w:val="00E70CF1"/>
    <w:rsid w:val="00E74F18"/>
    <w:rsid w:val="00E8063B"/>
    <w:rsid w:val="00E824D9"/>
    <w:rsid w:val="00E82BA5"/>
    <w:rsid w:val="00E86244"/>
    <w:rsid w:val="00E932E4"/>
    <w:rsid w:val="00E9532D"/>
    <w:rsid w:val="00EB5906"/>
    <w:rsid w:val="00EB7285"/>
    <w:rsid w:val="00EC2B37"/>
    <w:rsid w:val="00ED28A8"/>
    <w:rsid w:val="00ED4801"/>
    <w:rsid w:val="00ED4D52"/>
    <w:rsid w:val="00EE5AA3"/>
    <w:rsid w:val="00EF1B18"/>
    <w:rsid w:val="00F12C1D"/>
    <w:rsid w:val="00F1588A"/>
    <w:rsid w:val="00F44FBD"/>
    <w:rsid w:val="00F5039D"/>
    <w:rsid w:val="00F54BAB"/>
    <w:rsid w:val="00F60CDA"/>
    <w:rsid w:val="00F611F7"/>
    <w:rsid w:val="00F6578B"/>
    <w:rsid w:val="00F96597"/>
    <w:rsid w:val="00FD38F8"/>
    <w:rsid w:val="00FF10F1"/>
    <w:rsid w:val="00FF4454"/>
    <w:rsid w:val="00FF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593C0"/>
  <w15:docId w15:val="{3A4AF920-A7F7-4CD8-B3BC-E895AD7E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941F81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2233E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2233E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2233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2233E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2233E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A62D5"/>
  </w:style>
  <w:style w:type="paragraph" w:styleId="Rodap">
    <w:name w:val="footer"/>
    <w:basedOn w:val="Normal"/>
    <w:link w:val="RodapCarte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A62D5"/>
  </w:style>
  <w:style w:type="paragraph" w:styleId="Textodebalo">
    <w:name w:val="Balloon Text"/>
    <w:basedOn w:val="Normal"/>
    <w:link w:val="TextodebaloCarter"/>
    <w:uiPriority w:val="99"/>
    <w:semiHidden/>
    <w:unhideWhenUsed/>
    <w:rsid w:val="00CA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A62D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619DF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5D0CA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SemEspaamento">
    <w:name w:val="No Spacing"/>
    <w:uiPriority w:val="1"/>
    <w:qFormat/>
    <w:rsid w:val="005D0CA2"/>
    <w:pPr>
      <w:spacing w:after="0" w:line="240" w:lineRule="auto"/>
    </w:pPr>
  </w:style>
  <w:style w:type="table" w:styleId="TabelacomGrelha">
    <w:name w:val="Table Grid"/>
    <w:basedOn w:val="Tabelanormal"/>
    <w:uiPriority w:val="59"/>
    <w:rsid w:val="00B57BD7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semiHidden/>
    <w:unhideWhenUsed/>
    <w:rsid w:val="00B935F4"/>
    <w:rPr>
      <w:color w:val="0000FF"/>
      <w:u w:val="singl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941F81"/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styleId="Forte">
    <w:name w:val="Strong"/>
    <w:uiPriority w:val="22"/>
    <w:qFormat/>
    <w:rsid w:val="00941F8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E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2233E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2233E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2233E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2233E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2233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5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92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7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18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-elenar\Documents\Meus%20Documentos\folhas%20timbradas%20unidades%20de%20ensino\Folhas%20Timbradas%20Col&#233;gios\RENATO_ICM_Rede_TIMBRADA_R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7D8F-19C0-4CE3-AF2B-4359E170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RENATO_ICM_Rede_TIMBRADA_R1</Template>
  <TotalTime>4</TotalTime>
  <Pages>2</Pages>
  <Words>1166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01-elenar</dc:creator>
  <cp:keywords/>
  <dc:description/>
  <cp:lastModifiedBy>Office Madre Imilda - Madre Imilda</cp:lastModifiedBy>
  <cp:revision>4</cp:revision>
  <cp:lastPrinted>2024-09-06T17:31:00Z</cp:lastPrinted>
  <dcterms:created xsi:type="dcterms:W3CDTF">2026-07-09T12:10:00Z</dcterms:created>
  <dcterms:modified xsi:type="dcterms:W3CDTF">2026-08-14T12:38:00Z</dcterms:modified>
</cp:coreProperties>
</file>