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10551" w14:textId="77777777" w:rsidR="00D1109F" w:rsidRDefault="00D1109F" w:rsidP="006B1ACF">
      <w:pPr>
        <w:widowControl w:val="0"/>
        <w:autoSpaceDE w:val="0"/>
        <w:autoSpaceDN w:val="0"/>
        <w:spacing w:before="137" w:after="0" w:line="240" w:lineRule="auto"/>
        <w:ind w:left="1963" w:right="1838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val="pt-PT" w:eastAsia="en-US"/>
        </w:rPr>
      </w:pPr>
    </w:p>
    <w:p w14:paraId="013C52CA" w14:textId="30B1D1F9" w:rsidR="006B1ACF" w:rsidRPr="001E52E7" w:rsidRDefault="006B1ACF" w:rsidP="006B1ACF">
      <w:pPr>
        <w:widowControl w:val="0"/>
        <w:autoSpaceDE w:val="0"/>
        <w:autoSpaceDN w:val="0"/>
        <w:spacing w:before="137" w:after="0" w:line="240" w:lineRule="auto"/>
        <w:ind w:left="1963" w:right="1838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</w:pPr>
      <w:r w:rsidRPr="001E52E7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DECLARAÇÃO</w:t>
      </w:r>
      <w:r w:rsidRPr="001E52E7">
        <w:rPr>
          <w:rFonts w:ascii="Arial" w:eastAsia="Times New Roman" w:hAnsi="Arial" w:cs="Arial"/>
          <w:b/>
          <w:bCs/>
          <w:spacing w:val="-4"/>
          <w:sz w:val="24"/>
          <w:szCs w:val="24"/>
          <w:u w:val="single"/>
          <w:lang w:val="pt-PT" w:eastAsia="en-US"/>
        </w:rPr>
        <w:t xml:space="preserve"> </w:t>
      </w:r>
      <w:r w:rsidRPr="001E52E7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DE</w:t>
      </w:r>
      <w:r w:rsidRPr="001E52E7">
        <w:rPr>
          <w:rFonts w:ascii="Arial" w:eastAsia="Times New Roman" w:hAnsi="Arial" w:cs="Arial"/>
          <w:b/>
          <w:bCs/>
          <w:spacing w:val="-10"/>
          <w:sz w:val="24"/>
          <w:szCs w:val="24"/>
          <w:u w:val="single"/>
          <w:lang w:val="pt-PT" w:eastAsia="en-US"/>
        </w:rPr>
        <w:t xml:space="preserve"> </w:t>
      </w:r>
      <w:r w:rsidRPr="001E52E7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TRABALHO</w:t>
      </w:r>
      <w:r w:rsidRPr="001E52E7">
        <w:rPr>
          <w:rFonts w:ascii="Arial" w:eastAsia="Times New Roman" w:hAnsi="Arial" w:cs="Arial"/>
          <w:b/>
          <w:bCs/>
          <w:spacing w:val="-4"/>
          <w:sz w:val="24"/>
          <w:szCs w:val="24"/>
          <w:u w:val="single"/>
          <w:lang w:val="pt-PT" w:eastAsia="en-US"/>
        </w:rPr>
        <w:t xml:space="preserve"> </w:t>
      </w:r>
      <w:r w:rsidRPr="001E52E7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INFORMAL</w:t>
      </w:r>
    </w:p>
    <w:p w14:paraId="0240C6C2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0A15BCE0" w14:textId="77777777" w:rsidR="006B1ACF" w:rsidRPr="006B1ACF" w:rsidRDefault="006B1ACF" w:rsidP="006B1ACF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7EFB856B" w14:textId="49FA6493" w:rsidR="006B1ACF" w:rsidRPr="006B1ACF" w:rsidRDefault="006B1ACF" w:rsidP="00D1109F">
      <w:pPr>
        <w:widowControl w:val="0"/>
        <w:tabs>
          <w:tab w:val="left" w:pos="8727"/>
        </w:tabs>
        <w:autoSpaceDE w:val="0"/>
        <w:autoSpaceDN w:val="0"/>
        <w:spacing w:before="90" w:after="0" w:line="240" w:lineRule="auto"/>
        <w:jc w:val="both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>u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__________________________________________________________________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</w:p>
    <w:p w14:paraId="123A5999" w14:textId="668C1C7B" w:rsidR="006B1ACF" w:rsidRPr="006B1ACF" w:rsidRDefault="006B1ACF" w:rsidP="00D1109F">
      <w:pPr>
        <w:widowControl w:val="0"/>
        <w:tabs>
          <w:tab w:val="left" w:pos="4846"/>
          <w:tab w:val="left" w:pos="5138"/>
          <w:tab w:val="left" w:pos="8722"/>
          <w:tab w:val="left" w:pos="8785"/>
          <w:tab w:val="left" w:pos="8837"/>
        </w:tabs>
        <w:autoSpaceDE w:val="0"/>
        <w:autoSpaceDN w:val="0"/>
        <w:spacing w:before="138" w:after="0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portador</w:t>
      </w:r>
      <w:r w:rsidRPr="006B1ACF">
        <w:rPr>
          <w:rFonts w:ascii="Arial" w:eastAsia="Times New Roman" w:hAnsi="Arial" w:cs="Arial"/>
          <w:spacing w:val="16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do</w:t>
      </w:r>
      <w:r w:rsidRPr="006B1ACF">
        <w:rPr>
          <w:rFonts w:ascii="Arial" w:eastAsia="Times New Roman" w:hAnsi="Arial" w:cs="Arial"/>
          <w:spacing w:val="14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CPF</w:t>
      </w:r>
      <w:r w:rsidRPr="006B1ACF">
        <w:rPr>
          <w:rFonts w:ascii="Arial" w:eastAsia="Times New Roman" w:hAnsi="Arial" w:cs="Arial"/>
          <w:spacing w:val="15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nº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</w:t>
      </w:r>
      <w:r w:rsidRPr="006B1ACF">
        <w:rPr>
          <w:rFonts w:ascii="Arial" w:eastAsia="Times New Roman" w:hAnsi="Arial" w:cs="Arial"/>
          <w:spacing w:val="-58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residente</w:t>
      </w:r>
      <w:r w:rsidRPr="006B1ACF">
        <w:rPr>
          <w:rFonts w:ascii="Arial" w:eastAsia="Times New Roman" w:hAnsi="Arial" w:cs="Arial"/>
          <w:spacing w:val="17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Pr="006B1ACF">
        <w:rPr>
          <w:rFonts w:ascii="Arial" w:eastAsia="Times New Roman" w:hAnsi="Arial" w:cs="Arial"/>
          <w:spacing w:val="14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domiciliado(a)</w:t>
      </w:r>
      <w:r w:rsidRPr="006B1ACF">
        <w:rPr>
          <w:rFonts w:ascii="Arial" w:eastAsia="Times New Roman" w:hAnsi="Arial" w:cs="Arial"/>
          <w:spacing w:val="17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na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_____________________________________________________________________</w:t>
      </w:r>
      <w:r w:rsidR="00D1109F"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6B1ACF">
        <w:rPr>
          <w:rFonts w:ascii="Arial" w:eastAsia="Times New Roman" w:hAnsi="Arial" w:cs="Arial"/>
          <w:spacing w:val="-57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bairro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_______________________________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cidade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6B1ACF">
        <w:rPr>
          <w:rFonts w:ascii="Arial" w:eastAsia="Times New Roman" w:hAnsi="Arial" w:cs="Arial"/>
          <w:spacing w:val="-58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declaro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sob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as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penas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da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Lei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ao 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>_</w:t>
      </w:r>
      <w:r w:rsidR="00D1109F" w:rsidRPr="000D19A8">
        <w:rPr>
          <w:rFonts w:ascii="Arial" w:eastAsia="Times New Roman" w:hAnsi="Arial" w:cs="Arial"/>
          <w:sz w:val="24"/>
          <w:szCs w:val="24"/>
          <w:lang w:eastAsia="ar-SA"/>
        </w:rPr>
        <w:t>____</w:t>
      </w:r>
      <w:r w:rsidR="00D1109F">
        <w:rPr>
          <w:rFonts w:ascii="Arial" w:eastAsia="Times New Roman" w:hAnsi="Arial" w:cs="Arial"/>
          <w:sz w:val="24"/>
          <w:szCs w:val="24"/>
          <w:lang w:eastAsia="ar-SA"/>
        </w:rPr>
        <w:t>___</w:t>
      </w:r>
      <w:r w:rsidR="00D1109F" w:rsidRPr="000D19A8">
        <w:rPr>
          <w:rFonts w:ascii="Arial" w:eastAsia="Times New Roman" w:hAnsi="Arial" w:cs="Arial"/>
          <w:sz w:val="24"/>
          <w:szCs w:val="24"/>
          <w:lang w:eastAsia="ar-SA"/>
        </w:rPr>
        <w:t>_</w:t>
      </w:r>
      <w:r w:rsidR="00017394">
        <w:rPr>
          <w:rFonts w:ascii="Arial" w:eastAsia="Times New Roman" w:hAnsi="Arial" w:cs="Arial"/>
          <w:sz w:val="24"/>
          <w:szCs w:val="24"/>
          <w:lang w:eastAsia="ar-SA"/>
        </w:rPr>
        <w:t xml:space="preserve"> Colégio Madre Imilda </w:t>
      </w:r>
      <w:r w:rsidR="00D1109F" w:rsidRPr="000D19A8">
        <w:rPr>
          <w:rFonts w:ascii="Arial" w:eastAsia="Times New Roman" w:hAnsi="Arial" w:cs="Arial"/>
          <w:sz w:val="24"/>
          <w:szCs w:val="24"/>
          <w:lang w:eastAsia="ar-SA"/>
        </w:rPr>
        <w:t>_______________</w:t>
      </w:r>
      <w:r w:rsidR="00D1109F">
        <w:rPr>
          <w:rFonts w:ascii="Arial" w:eastAsia="Times New Roman" w:hAnsi="Arial" w:cs="Arial"/>
          <w:sz w:val="24"/>
          <w:szCs w:val="24"/>
          <w:lang w:eastAsia="ar-SA"/>
        </w:rPr>
        <w:t>____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que</w:t>
      </w:r>
      <w:r w:rsidR="00017394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t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rabalho</w:t>
      </w:r>
      <w:r w:rsidRPr="006B1ACF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como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_______________________________________________________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não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tenho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registro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em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Carteira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Trabalho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Previdência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Social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e/ou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empresa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registrada em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meu nome.</w:t>
      </w:r>
    </w:p>
    <w:p w14:paraId="33165D3A" w14:textId="77CCC778" w:rsidR="006B1ACF" w:rsidRPr="006B1ACF" w:rsidRDefault="006B1ACF" w:rsidP="00017394">
      <w:pPr>
        <w:widowControl w:val="0"/>
        <w:tabs>
          <w:tab w:val="left" w:pos="8801"/>
        </w:tabs>
        <w:autoSpaceDE w:val="0"/>
        <w:autoSpaceDN w:val="0"/>
        <w:spacing w:before="1" w:after="0" w:line="240" w:lineRule="auto"/>
        <w:jc w:val="both"/>
        <w:rPr>
          <w:rFonts w:ascii="Arial" w:eastAsia="Times New Roman" w:hAnsi="Arial" w:cs="Arial"/>
          <w:sz w:val="20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Recebo,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em</w:t>
      </w:r>
      <w:r w:rsidRPr="006B1ACF">
        <w:rPr>
          <w:rFonts w:ascii="Arial" w:eastAsia="Times New Roman" w:hAnsi="Arial" w:cs="Arial"/>
          <w:spacing w:val="-3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média,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por</w:t>
      </w:r>
      <w:r w:rsidRPr="006B1ACF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mês,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o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valor</w:t>
      </w:r>
      <w:r w:rsidRPr="006B1ACF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Pr="006B1ACF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R$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>______________________</w:t>
      </w:r>
    </w:p>
    <w:p w14:paraId="7C03369C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2252F5E3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63AFB8A4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674B47BD" w14:textId="2E06F921" w:rsidR="006B1ACF" w:rsidRDefault="006B1ACF" w:rsidP="00D1109F">
      <w:pPr>
        <w:widowControl w:val="0"/>
        <w:tabs>
          <w:tab w:val="left" w:pos="3955"/>
          <w:tab w:val="left" w:pos="4610"/>
          <w:tab w:val="left" w:pos="7117"/>
          <w:tab w:val="left" w:pos="8728"/>
        </w:tabs>
        <w:autoSpaceDE w:val="0"/>
        <w:autoSpaceDN w:val="0"/>
        <w:spacing w:before="230" w:after="0" w:line="240" w:lineRule="auto"/>
        <w:ind w:left="1916"/>
        <w:jc w:val="right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="00017394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2026.</w:t>
      </w:r>
    </w:p>
    <w:p w14:paraId="5815506B" w14:textId="77777777" w:rsidR="00017394" w:rsidRDefault="00017394" w:rsidP="00017394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62B7D30" w14:textId="77777777" w:rsidR="00017394" w:rsidRDefault="00017394" w:rsidP="00017394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A9F96E" w14:textId="44BB07EA" w:rsidR="00017394" w:rsidRPr="000D19A8" w:rsidRDefault="00017394" w:rsidP="00017394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___________________________________</w:t>
      </w:r>
    </w:p>
    <w:p w14:paraId="54D2C421" w14:textId="77777777" w:rsidR="00017394" w:rsidRPr="000D19A8" w:rsidRDefault="00017394" w:rsidP="00017394">
      <w:pPr>
        <w:suppressAutoHyphens/>
        <w:spacing w:after="0" w:line="36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*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Assinatura do(a) Declarante</w:t>
      </w:r>
    </w:p>
    <w:p w14:paraId="34BB17A8" w14:textId="77777777" w:rsidR="00017394" w:rsidRPr="000D19A8" w:rsidRDefault="00017394" w:rsidP="000173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Testemunhas:</w:t>
      </w:r>
    </w:p>
    <w:p w14:paraId="08875091" w14:textId="77777777" w:rsidR="00017394" w:rsidRPr="000D19A8" w:rsidRDefault="00017394" w:rsidP="000173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A2A778F" w14:textId="77777777" w:rsidR="00017394" w:rsidRPr="000D19A8" w:rsidRDefault="00017394" w:rsidP="000173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</w:t>
      </w:r>
    </w:p>
    <w:p w14:paraId="5A397B38" w14:textId="77777777" w:rsidR="00017394" w:rsidRPr="000D19A8" w:rsidRDefault="00017394" w:rsidP="00017394">
      <w:pPr>
        <w:suppressAutoHyphens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*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Assinatura da testemunha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*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Assinatura da testemunha</w:t>
      </w:r>
    </w:p>
    <w:p w14:paraId="6A38FE1D" w14:textId="77777777" w:rsidR="00017394" w:rsidRPr="000D19A8" w:rsidRDefault="00017394" w:rsidP="000173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7799885" w14:textId="0A29C4B7" w:rsidR="00017394" w:rsidRPr="000D19A8" w:rsidRDefault="00017394" w:rsidP="000173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Nome: 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Nome: _____________________________</w:t>
      </w:r>
    </w:p>
    <w:p w14:paraId="7EDCF510" w14:textId="77777777" w:rsidR="00017394" w:rsidRDefault="00017394" w:rsidP="000173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CPF: 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CPF: ______________________________</w:t>
      </w:r>
    </w:p>
    <w:p w14:paraId="7DB26357" w14:textId="77777777" w:rsidR="00017394" w:rsidRDefault="00017394" w:rsidP="00017394">
      <w:pPr>
        <w:pStyle w:val="Corpodetexto"/>
        <w:spacing w:before="109"/>
        <w:ind w:left="5240"/>
      </w:pPr>
      <w:r>
        <w:rPr>
          <w:rFonts w:ascii="Arial" w:hAnsi="Arial" w:cs="Arial"/>
          <w:lang w:eastAsia="ar-SA"/>
        </w:rPr>
        <w:t xml:space="preserve">                                                                      </w:t>
      </w:r>
      <w:r>
        <w:rPr>
          <w:u w:val="single"/>
        </w:rPr>
        <w:t>* Necessária autenticação em Cartório/ou</w:t>
      </w:r>
      <w:r w:rsidRPr="00CD7A7B">
        <w:rPr>
          <w:rFonts w:ascii="Arial" w:hAnsi="Arial" w:cs="Arial"/>
          <w:lang w:val="pt-BR" w:eastAsia="ar-SA"/>
        </w:rPr>
        <w:t xml:space="preserve"> </w:t>
      </w:r>
      <w:r w:rsidRPr="00CD7A7B">
        <w:rPr>
          <w:u w:val="single"/>
          <w:lang w:val="pt-BR"/>
        </w:rPr>
        <w:t>assinatura pelo GOV.BR</w:t>
      </w:r>
      <w:r>
        <w:rPr>
          <w:u w:val="single"/>
        </w:rPr>
        <w:t>, conforme Edital 01/2027</w:t>
      </w:r>
    </w:p>
    <w:p w14:paraId="76101C7D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0348ECE8" w14:textId="176537CB" w:rsidR="006B1ACF" w:rsidRPr="006B1ACF" w:rsidRDefault="006B1ACF" w:rsidP="00017394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Arial" w:cs="Arial"/>
          <w:sz w:val="24"/>
          <w:szCs w:val="24"/>
          <w:lang w:val="pt-PT" w:eastAsia="en-US"/>
        </w:rPr>
      </w:pPr>
    </w:p>
    <w:p w14:paraId="762DBDB6" w14:textId="3F814B83" w:rsidR="00186491" w:rsidRPr="00D1109F" w:rsidRDefault="00186491" w:rsidP="007E773A">
      <w:pPr>
        <w:rPr>
          <w:rFonts w:ascii="Arial" w:hAnsi="Arial" w:cs="Arial"/>
        </w:rPr>
      </w:pPr>
    </w:p>
    <w:sectPr w:rsidR="00186491" w:rsidRPr="00D1109F" w:rsidSect="00E57953">
      <w:headerReference w:type="default" r:id="rId8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CC176" w14:textId="77777777" w:rsidR="00DD1448" w:rsidRDefault="00DD1448" w:rsidP="00CA62D5">
      <w:pPr>
        <w:spacing w:after="0" w:line="240" w:lineRule="auto"/>
      </w:pPr>
      <w:r>
        <w:separator/>
      </w:r>
    </w:p>
  </w:endnote>
  <w:endnote w:type="continuationSeparator" w:id="0">
    <w:p w14:paraId="625EAD9A" w14:textId="77777777" w:rsidR="00DD1448" w:rsidRDefault="00DD1448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5E831" w14:textId="77777777" w:rsidR="00DD1448" w:rsidRDefault="00DD1448" w:rsidP="00CA62D5">
      <w:pPr>
        <w:spacing w:after="0" w:line="240" w:lineRule="auto"/>
      </w:pPr>
      <w:r>
        <w:separator/>
      </w:r>
    </w:p>
  </w:footnote>
  <w:footnote w:type="continuationSeparator" w:id="0">
    <w:p w14:paraId="4EC9C0D8" w14:textId="77777777" w:rsidR="00DD1448" w:rsidRDefault="00DD1448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D8240BE" w:rsidR="00CA62D5" w:rsidRDefault="00986802" w:rsidP="0042100C">
    <w:pPr>
      <w:pStyle w:val="Cabealho"/>
      <w:tabs>
        <w:tab w:val="clear" w:pos="4252"/>
        <w:tab w:val="clear" w:pos="8504"/>
      </w:tabs>
      <w:ind w:left="-142"/>
    </w:pPr>
    <w:r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394"/>
    <w:rsid w:val="0001766E"/>
    <w:rsid w:val="000358FD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E52E7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B0446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B1ACF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1109F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D1448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62D5"/>
  </w:style>
  <w:style w:type="paragraph" w:styleId="Rodap">
    <w:name w:val="footer"/>
    <w:basedOn w:val="Normal"/>
    <w:link w:val="Rodap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62D5"/>
  </w:style>
  <w:style w:type="paragraph" w:styleId="Textodebalo">
    <w:name w:val="Balloon Text"/>
    <w:basedOn w:val="Normal"/>
    <w:link w:val="TextodebaloCarte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B935F4"/>
    <w:rPr>
      <w:color w:val="0000FF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0173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017394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Office Madre Imilda - Madre Imilda</cp:lastModifiedBy>
  <cp:revision>2</cp:revision>
  <cp:lastPrinted>2024-09-06T17:31:00Z</cp:lastPrinted>
  <dcterms:created xsi:type="dcterms:W3CDTF">2026-07-08T10:55:00Z</dcterms:created>
  <dcterms:modified xsi:type="dcterms:W3CDTF">2026-07-08T10:55:00Z</dcterms:modified>
</cp:coreProperties>
</file>