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CDFF" w14:textId="77777777" w:rsidR="000D19A8" w:rsidRPr="000D19A8" w:rsidRDefault="000D19A8" w:rsidP="000D19A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  <w:r w:rsidRPr="000D19A8"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  <w:t xml:space="preserve">DECLARAÇÃO DE </w:t>
      </w:r>
    </w:p>
    <w:p w14:paraId="41A76F53" w14:textId="77777777" w:rsidR="000D19A8" w:rsidRPr="000D19A8" w:rsidRDefault="000D19A8" w:rsidP="000D19A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  <w:r w:rsidRPr="000D19A8"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  <w:t>MICROEMPREENDEDOR INDIVIDUAL (MEI)</w:t>
      </w:r>
    </w:p>
    <w:p w14:paraId="4F66AC20" w14:textId="77777777" w:rsidR="000D19A8" w:rsidRPr="000D19A8" w:rsidRDefault="000D19A8" w:rsidP="000D19A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30E633D3" w14:textId="77777777" w:rsidR="000D19A8" w:rsidRPr="000D19A8" w:rsidRDefault="000D19A8" w:rsidP="000D19A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0A5EE439" w14:textId="52EC8DBA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Eu, 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>________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, CPF nº. ____________________________ estado civil _________________________, residente e domiciliado na 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>_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 xml:space="preserve">_, bairro ________________________________ cidade __________________________, declaro sob as penas da Lei ao </w:t>
      </w:r>
      <w:r w:rsidR="00ED0CEB">
        <w:rPr>
          <w:rFonts w:ascii="Arial" w:eastAsia="Times New Roman" w:hAnsi="Arial" w:cs="Arial"/>
          <w:sz w:val="24"/>
          <w:szCs w:val="24"/>
          <w:lang w:eastAsia="ar-SA"/>
        </w:rPr>
        <w:t xml:space="preserve"> Colégio Madre Imilda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 que trabalho como: ________________________________.</w:t>
      </w:r>
    </w:p>
    <w:p w14:paraId="75660584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EE9C9A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Recebo, em média, por mês, o valor de R$ ____________________________________ (_______________________________________________).</w:t>
      </w:r>
    </w:p>
    <w:p w14:paraId="0DFA9F55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2432B9" w14:textId="77777777" w:rsid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Observações:</w:t>
      </w:r>
    </w:p>
    <w:p w14:paraId="62BF3C1F" w14:textId="0B4C5D94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>___________</w:t>
      </w:r>
    </w:p>
    <w:p w14:paraId="5D724C99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______________________________________________________________________</w:t>
      </w:r>
    </w:p>
    <w:p w14:paraId="5479472A" w14:textId="0267CC3A" w:rsidR="000D19A8" w:rsidRPr="000D19A8" w:rsidRDefault="000D19A8" w:rsidP="000D19A8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 xml:space="preserve">_________________, ____ de __________________ de </w:t>
      </w:r>
      <w:r w:rsidR="00ED0CEB">
        <w:rPr>
          <w:rFonts w:ascii="Arial" w:eastAsia="Times New Roman" w:hAnsi="Arial" w:cs="Arial"/>
          <w:sz w:val="24"/>
          <w:szCs w:val="24"/>
          <w:lang w:eastAsia="ar-SA"/>
        </w:rPr>
        <w:t>2026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4BABE84E" w14:textId="77777777" w:rsidR="000D19A8" w:rsidRPr="000D19A8" w:rsidRDefault="000D19A8" w:rsidP="000D19A8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FBCE35" w14:textId="77777777" w:rsidR="000D19A8" w:rsidRPr="000D19A8" w:rsidRDefault="000D19A8" w:rsidP="000D19A8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  <w:t>___________________________________</w:t>
      </w:r>
    </w:p>
    <w:p w14:paraId="5DB6DF00" w14:textId="6A383B62" w:rsidR="000D19A8" w:rsidRPr="000D19A8" w:rsidRDefault="00782E6A" w:rsidP="00ED0CEB">
      <w:pPr>
        <w:suppressAutoHyphens/>
        <w:spacing w:after="0" w:line="360" w:lineRule="auto"/>
        <w:ind w:left="4248"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</w:t>
      </w:r>
      <w:r w:rsidR="00ED0CEB">
        <w:rPr>
          <w:rFonts w:ascii="Arial" w:eastAsia="Times New Roman" w:hAnsi="Arial" w:cs="Arial"/>
          <w:sz w:val="24"/>
          <w:szCs w:val="24"/>
          <w:lang w:eastAsia="ar-SA"/>
        </w:rPr>
        <w:t>*</w:t>
      </w:r>
      <w:r w:rsidR="000D19A8" w:rsidRPr="000D19A8">
        <w:rPr>
          <w:rFonts w:ascii="Arial" w:eastAsia="Times New Roman" w:hAnsi="Arial" w:cs="Arial"/>
          <w:sz w:val="24"/>
          <w:szCs w:val="24"/>
          <w:lang w:eastAsia="ar-SA"/>
        </w:rPr>
        <w:t>Assinatura do(a) Declarante</w:t>
      </w:r>
    </w:p>
    <w:p w14:paraId="4B95E3BC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Testemunhas:</w:t>
      </w:r>
    </w:p>
    <w:p w14:paraId="504E80E2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EB332EB" w14:textId="748EC655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</w:t>
      </w:r>
    </w:p>
    <w:p w14:paraId="6BB552E3" w14:textId="31E646D6" w:rsidR="000D19A8" w:rsidRPr="000D19A8" w:rsidRDefault="00ED0CEB" w:rsidP="000D19A8">
      <w:pPr>
        <w:suppressAutoHyphens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*</w:t>
      </w:r>
      <w:r w:rsidR="000D19A8" w:rsidRPr="000D19A8">
        <w:rPr>
          <w:rFonts w:ascii="Arial" w:eastAsia="Times New Roman" w:hAnsi="Arial" w:cs="Arial"/>
          <w:sz w:val="24"/>
          <w:szCs w:val="24"/>
          <w:lang w:eastAsia="ar-SA"/>
        </w:rPr>
        <w:t>Assinatura da testemunha</w:t>
      </w:r>
      <w:r w:rsidR="000D19A8"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0D19A8"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0D19A8"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0D19A8">
        <w:rPr>
          <w:rFonts w:ascii="Arial" w:eastAsia="Times New Roman" w:hAnsi="Arial" w:cs="Arial"/>
          <w:sz w:val="24"/>
          <w:szCs w:val="24"/>
          <w:lang w:eastAsia="ar-SA"/>
        </w:rPr>
        <w:t xml:space="preserve">      </w:t>
      </w:r>
      <w:r>
        <w:rPr>
          <w:rFonts w:ascii="Arial" w:eastAsia="Times New Roman" w:hAnsi="Arial" w:cs="Arial"/>
          <w:sz w:val="24"/>
          <w:szCs w:val="24"/>
          <w:lang w:eastAsia="ar-SA"/>
        </w:rPr>
        <w:t>*</w:t>
      </w:r>
      <w:r w:rsidR="000D19A8" w:rsidRPr="000D19A8">
        <w:rPr>
          <w:rFonts w:ascii="Arial" w:eastAsia="Times New Roman" w:hAnsi="Arial" w:cs="Arial"/>
          <w:sz w:val="24"/>
          <w:szCs w:val="24"/>
          <w:lang w:eastAsia="ar-SA"/>
        </w:rPr>
        <w:t>Assinatura da testemunha</w:t>
      </w:r>
    </w:p>
    <w:p w14:paraId="2639AF80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0E7DAC" w14:textId="160A0B92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Nome: 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Nome: _____________________________</w:t>
      </w:r>
    </w:p>
    <w:p w14:paraId="762DBDB6" w14:textId="114E675B" w:rsidR="00186491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CPF: 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CPF: ______________________________</w:t>
      </w:r>
    </w:p>
    <w:p w14:paraId="0BAE9A8C" w14:textId="77777777" w:rsidR="00ED0CEB" w:rsidRDefault="00ED0CEB" w:rsidP="00ED0CEB">
      <w:pPr>
        <w:pStyle w:val="Corpodetexto"/>
        <w:spacing w:before="109"/>
        <w:ind w:left="5240"/>
      </w:pPr>
      <w:r>
        <w:rPr>
          <w:rFonts w:ascii="Arial" w:hAnsi="Arial" w:cs="Arial"/>
          <w:lang w:eastAsia="ar-SA"/>
        </w:rPr>
        <w:t xml:space="preserve">                                                                      </w:t>
      </w:r>
      <w:r>
        <w:rPr>
          <w:u w:val="single"/>
        </w:rPr>
        <w:t>* Necessária autenticação em Cartório/ou</w:t>
      </w:r>
      <w:r w:rsidRPr="00CD7A7B">
        <w:rPr>
          <w:rFonts w:ascii="Arial" w:hAnsi="Arial" w:cs="Arial"/>
          <w:lang w:val="pt-BR" w:eastAsia="ar-SA"/>
        </w:rPr>
        <w:t xml:space="preserve"> </w:t>
      </w:r>
      <w:r w:rsidRPr="00CD7A7B">
        <w:rPr>
          <w:u w:val="single"/>
          <w:lang w:val="pt-BR"/>
        </w:rPr>
        <w:t>assinatura pelo GOV.BR</w:t>
      </w:r>
      <w:r>
        <w:rPr>
          <w:u w:val="single"/>
        </w:rPr>
        <w:t>, conforme Edital 01/2027</w:t>
      </w:r>
    </w:p>
    <w:p w14:paraId="7C8831EC" w14:textId="446BA94A" w:rsidR="00ED0CEB" w:rsidRPr="000D19A8" w:rsidRDefault="00ED0CEB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sectPr w:rsidR="00ED0CEB" w:rsidRPr="000D19A8" w:rsidSect="00E57953">
      <w:headerReference w:type="default" r:id="rId8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08A20" w14:textId="77777777" w:rsidR="000D4729" w:rsidRDefault="000D4729" w:rsidP="00CA62D5">
      <w:pPr>
        <w:spacing w:after="0" w:line="240" w:lineRule="auto"/>
      </w:pPr>
      <w:r>
        <w:separator/>
      </w:r>
    </w:p>
  </w:endnote>
  <w:endnote w:type="continuationSeparator" w:id="0">
    <w:p w14:paraId="0D475EB6" w14:textId="77777777" w:rsidR="000D4729" w:rsidRDefault="000D4729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76B80" w14:textId="77777777" w:rsidR="000D4729" w:rsidRDefault="000D4729" w:rsidP="00CA62D5">
      <w:pPr>
        <w:spacing w:after="0" w:line="240" w:lineRule="auto"/>
      </w:pPr>
      <w:r>
        <w:separator/>
      </w:r>
    </w:p>
  </w:footnote>
  <w:footnote w:type="continuationSeparator" w:id="0">
    <w:p w14:paraId="1098A51E" w14:textId="77777777" w:rsidR="000D4729" w:rsidRDefault="000D4729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D8240BE" w:rsidR="00CA62D5" w:rsidRDefault="00986802" w:rsidP="0042100C">
    <w:pPr>
      <w:pStyle w:val="Cabealho"/>
      <w:tabs>
        <w:tab w:val="clear" w:pos="4252"/>
        <w:tab w:val="clear" w:pos="8504"/>
      </w:tabs>
      <w:ind w:left="-142"/>
    </w:pPr>
    <w:r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19A8"/>
    <w:rsid w:val="000D4729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B0446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2E6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2A80"/>
    <w:rsid w:val="00BC36CE"/>
    <w:rsid w:val="00BC552F"/>
    <w:rsid w:val="00BD015F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60"/>
    <w:rsid w:val="00CD167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0CEB"/>
    <w:rsid w:val="00ED28A8"/>
    <w:rsid w:val="00ED4801"/>
    <w:rsid w:val="00ED4D52"/>
    <w:rsid w:val="00EE5AA3"/>
    <w:rsid w:val="00F1588A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62D5"/>
  </w:style>
  <w:style w:type="paragraph" w:styleId="Rodap">
    <w:name w:val="footer"/>
    <w:basedOn w:val="Normal"/>
    <w:link w:val="Rodap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62D5"/>
  </w:style>
  <w:style w:type="paragraph" w:styleId="Textodebalo">
    <w:name w:val="Balloon Text"/>
    <w:basedOn w:val="Normal"/>
    <w:link w:val="TextodebaloCarte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semiHidden/>
    <w:unhideWhenUsed/>
    <w:rsid w:val="00B935F4"/>
    <w:rPr>
      <w:color w:val="0000FF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ED0C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ED0CEB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</Template>
  <TotalTime>2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Office Madre Imilda - Madre Imilda</cp:lastModifiedBy>
  <cp:revision>2</cp:revision>
  <cp:lastPrinted>2024-09-06T17:31:00Z</cp:lastPrinted>
  <dcterms:created xsi:type="dcterms:W3CDTF">2026-07-08T10:52:00Z</dcterms:created>
  <dcterms:modified xsi:type="dcterms:W3CDTF">2026-07-08T10:52:00Z</dcterms:modified>
</cp:coreProperties>
</file>