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10551" w14:textId="77777777" w:rsidR="00D1109F" w:rsidRDefault="00D1109F" w:rsidP="006B1ACF">
      <w:pPr>
        <w:widowControl w:val="0"/>
        <w:autoSpaceDE w:val="0"/>
        <w:autoSpaceDN w:val="0"/>
        <w:spacing w:before="137" w:after="0" w:line="240" w:lineRule="auto"/>
        <w:ind w:left="1963" w:right="1838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val="pt-PT" w:eastAsia="en-US"/>
        </w:rPr>
      </w:pPr>
    </w:p>
    <w:p w14:paraId="013C52CA" w14:textId="30B1D1F9" w:rsidR="006B1ACF" w:rsidRPr="001E52E7" w:rsidRDefault="006B1ACF" w:rsidP="006B1ACF">
      <w:pPr>
        <w:widowControl w:val="0"/>
        <w:autoSpaceDE w:val="0"/>
        <w:autoSpaceDN w:val="0"/>
        <w:spacing w:before="137" w:after="0" w:line="240" w:lineRule="auto"/>
        <w:ind w:left="1963" w:right="1838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</w:pP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DECLARAÇÃO</w:t>
      </w:r>
      <w:r w:rsidRPr="001E52E7">
        <w:rPr>
          <w:rFonts w:ascii="Arial" w:eastAsia="Times New Roman" w:hAnsi="Arial" w:cs="Arial"/>
          <w:b/>
          <w:bCs/>
          <w:spacing w:val="-4"/>
          <w:sz w:val="24"/>
          <w:szCs w:val="24"/>
          <w:u w:val="single"/>
          <w:lang w:val="pt-PT" w:eastAsia="en-US"/>
        </w:rPr>
        <w:t xml:space="preserve"> </w:t>
      </w: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DE</w:t>
      </w:r>
      <w:r w:rsidRPr="001E52E7">
        <w:rPr>
          <w:rFonts w:ascii="Arial" w:eastAsia="Times New Roman" w:hAnsi="Arial" w:cs="Arial"/>
          <w:b/>
          <w:bCs/>
          <w:spacing w:val="-10"/>
          <w:sz w:val="24"/>
          <w:szCs w:val="24"/>
          <w:u w:val="single"/>
          <w:lang w:val="pt-PT" w:eastAsia="en-US"/>
        </w:rPr>
        <w:t xml:space="preserve"> </w:t>
      </w: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TRABALHO</w:t>
      </w:r>
      <w:r w:rsidRPr="001E52E7">
        <w:rPr>
          <w:rFonts w:ascii="Arial" w:eastAsia="Times New Roman" w:hAnsi="Arial" w:cs="Arial"/>
          <w:b/>
          <w:bCs/>
          <w:spacing w:val="-4"/>
          <w:sz w:val="24"/>
          <w:szCs w:val="24"/>
          <w:u w:val="single"/>
          <w:lang w:val="pt-PT" w:eastAsia="en-US"/>
        </w:rPr>
        <w:t xml:space="preserve"> </w:t>
      </w:r>
      <w:r w:rsidRPr="001E52E7">
        <w:rPr>
          <w:rFonts w:ascii="Arial" w:eastAsia="Times New Roman" w:hAnsi="Arial" w:cs="Arial"/>
          <w:b/>
          <w:bCs/>
          <w:sz w:val="24"/>
          <w:szCs w:val="24"/>
          <w:u w:val="single"/>
          <w:lang w:val="pt-PT" w:eastAsia="en-US"/>
        </w:rPr>
        <w:t>INFORMAL</w:t>
      </w:r>
    </w:p>
    <w:p w14:paraId="0240C6C2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0A15BCE0" w14:textId="77777777" w:rsidR="006B1ACF" w:rsidRPr="006B1ACF" w:rsidRDefault="006B1ACF" w:rsidP="006B1ACF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7EFB856B" w14:textId="49FA6493" w:rsidR="006B1ACF" w:rsidRPr="006B1ACF" w:rsidRDefault="006B1ACF" w:rsidP="00D1109F">
      <w:pPr>
        <w:widowControl w:val="0"/>
        <w:tabs>
          <w:tab w:val="left" w:pos="8727"/>
        </w:tabs>
        <w:autoSpaceDE w:val="0"/>
        <w:autoSpaceDN w:val="0"/>
        <w:spacing w:before="90" w:after="0" w:line="24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>u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__________________________________________________________________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</w:p>
    <w:p w14:paraId="123A5999" w14:textId="6F47973D" w:rsidR="006B1ACF" w:rsidRPr="006B1ACF" w:rsidRDefault="006B1ACF" w:rsidP="00D1109F">
      <w:pPr>
        <w:widowControl w:val="0"/>
        <w:tabs>
          <w:tab w:val="left" w:pos="4846"/>
          <w:tab w:val="left" w:pos="5138"/>
          <w:tab w:val="left" w:pos="8722"/>
          <w:tab w:val="left" w:pos="8785"/>
          <w:tab w:val="left" w:pos="8837"/>
        </w:tabs>
        <w:autoSpaceDE w:val="0"/>
        <w:autoSpaceDN w:val="0"/>
        <w:spacing w:before="138" w:after="0" w:line="36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portador</w:t>
      </w:r>
      <w:r w:rsidRPr="006B1ACF">
        <w:rPr>
          <w:rFonts w:ascii="Arial" w:eastAsia="Times New Roman" w:hAnsi="Arial" w:cs="Arial"/>
          <w:spacing w:val="16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do</w:t>
      </w:r>
      <w:r w:rsidRPr="006B1ACF">
        <w:rPr>
          <w:rFonts w:ascii="Arial" w:eastAsia="Times New Roman" w:hAnsi="Arial" w:cs="Arial"/>
          <w:spacing w:val="14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CPF</w:t>
      </w:r>
      <w:r w:rsidRPr="006B1ACF">
        <w:rPr>
          <w:rFonts w:ascii="Arial" w:eastAsia="Times New Roman" w:hAnsi="Arial" w:cs="Arial"/>
          <w:spacing w:val="15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nº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residente</w:t>
      </w:r>
      <w:r w:rsidRPr="006B1ACF">
        <w:rPr>
          <w:rFonts w:ascii="Arial" w:eastAsia="Times New Roman" w:hAnsi="Arial" w:cs="Arial"/>
          <w:spacing w:val="17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6B1ACF">
        <w:rPr>
          <w:rFonts w:ascii="Arial" w:eastAsia="Times New Roman" w:hAnsi="Arial" w:cs="Arial"/>
          <w:spacing w:val="14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domiciliado(a)</w:t>
      </w:r>
      <w:r w:rsidRPr="006B1ACF">
        <w:rPr>
          <w:rFonts w:ascii="Arial" w:eastAsia="Times New Roman" w:hAnsi="Arial" w:cs="Arial"/>
          <w:spacing w:val="17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na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_____________________________________________________________________</w:t>
      </w:r>
      <w:r w:rsidR="00D1109F"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6B1ACF">
        <w:rPr>
          <w:rFonts w:ascii="Arial" w:eastAsia="Times New Roman" w:hAnsi="Arial" w:cs="Arial"/>
          <w:spacing w:val="-57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bairro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_______________________________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cidade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___________________________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6B1ACF">
        <w:rPr>
          <w:rFonts w:ascii="Arial" w:eastAsia="Times New Roman" w:hAnsi="Arial" w:cs="Arial"/>
          <w:spacing w:val="-58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declaro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sob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as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penas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da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Lei</w:t>
      </w:r>
      <w:r w:rsidRPr="006B1ACF">
        <w:rPr>
          <w:rFonts w:ascii="Arial" w:eastAsia="Times New Roman" w:hAnsi="Arial" w:cs="Arial"/>
          <w:spacing w:val="50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ao </w:t>
      </w:r>
      <w:r w:rsidR="00C66B36">
        <w:rPr>
          <w:rFonts w:ascii="Arial" w:eastAsia="Times New Roman" w:hAnsi="Arial" w:cs="Arial"/>
          <w:sz w:val="24"/>
          <w:szCs w:val="24"/>
          <w:lang w:val="pt-PT" w:eastAsia="en-US"/>
        </w:rPr>
        <w:t>Colégio Coração de Maria</w:t>
      </w:r>
      <w:r w:rsidR="00D1109F" w:rsidRPr="000C455D">
        <w:rPr>
          <w:rFonts w:ascii="Arial" w:eastAsia="Times New Roman" w:hAnsi="Arial" w:cs="Arial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que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trabalho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como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 xml:space="preserve">_______________________________________________________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não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tenho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registro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em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Carteira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Trabalho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Previdência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Social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e/ou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empresa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registrada em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meu nome.</w:t>
      </w:r>
    </w:p>
    <w:p w14:paraId="638C098A" w14:textId="2E8E5D79" w:rsidR="006B1ACF" w:rsidRPr="006B1ACF" w:rsidRDefault="006B1ACF" w:rsidP="00D1109F">
      <w:pPr>
        <w:widowControl w:val="0"/>
        <w:tabs>
          <w:tab w:val="left" w:pos="8801"/>
        </w:tabs>
        <w:autoSpaceDE w:val="0"/>
        <w:autoSpaceDN w:val="0"/>
        <w:spacing w:before="1" w:after="0" w:line="240" w:lineRule="auto"/>
        <w:jc w:val="both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Recebo,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em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média,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por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mês,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o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valor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pacing w:val="-2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R$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="00D1109F">
        <w:rPr>
          <w:rFonts w:ascii="Arial" w:eastAsia="Times New Roman" w:hAnsi="Arial" w:cs="Arial"/>
          <w:sz w:val="24"/>
          <w:szCs w:val="24"/>
          <w:lang w:val="pt-PT" w:eastAsia="en-US"/>
        </w:rPr>
        <w:t>______________________</w:t>
      </w:r>
    </w:p>
    <w:p w14:paraId="0E56CD80" w14:textId="77777777" w:rsidR="006B1ACF" w:rsidRPr="006B1ACF" w:rsidRDefault="006B1ACF" w:rsidP="00D1109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33165D3A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7C03369C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252F5E3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3AFB8A4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74B47BD" w14:textId="77777777" w:rsidR="006B1ACF" w:rsidRPr="006B1ACF" w:rsidRDefault="006B1ACF" w:rsidP="00D1109F">
      <w:pPr>
        <w:widowControl w:val="0"/>
        <w:tabs>
          <w:tab w:val="left" w:pos="3955"/>
          <w:tab w:val="left" w:pos="4610"/>
          <w:tab w:val="left" w:pos="7117"/>
          <w:tab w:val="left" w:pos="8728"/>
        </w:tabs>
        <w:autoSpaceDE w:val="0"/>
        <w:autoSpaceDN w:val="0"/>
        <w:spacing w:before="230" w:after="0" w:line="240" w:lineRule="auto"/>
        <w:ind w:left="1916"/>
        <w:jc w:val="right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,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.</w:t>
      </w:r>
    </w:p>
    <w:p w14:paraId="4E0C0789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3E89DF7F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4A4FE4FA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76101C7D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6321E729" w14:textId="77777777" w:rsidR="006B1ACF" w:rsidRPr="006B1ACF" w:rsidRDefault="006B1ACF" w:rsidP="006B1ACF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sz w:val="23"/>
          <w:szCs w:val="24"/>
          <w:lang w:val="pt-PT" w:eastAsia="en-US"/>
        </w:rPr>
      </w:pPr>
      <w:r w:rsidRPr="006B1ACF">
        <w:rPr>
          <w:rFonts w:ascii="Arial" w:eastAsia="Times New Roman" w:hAnsi="Arial" w:cs="Arial"/>
          <w:noProof/>
          <w:sz w:val="24"/>
          <w:szCs w:val="24"/>
          <w:lang w:val="pt-PT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B534E2" wp14:editId="05BA8937">
                <wp:simplePos x="0" y="0"/>
                <wp:positionH relativeFrom="page">
                  <wp:posOffset>3601720</wp:posOffset>
                </wp:positionH>
                <wp:positionV relativeFrom="paragraph">
                  <wp:posOffset>201295</wp:posOffset>
                </wp:positionV>
                <wp:extent cx="2819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4440"/>
                            <a:gd name="T2" fmla="+- 0 10112 567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7F91" id="Freeform 3" o:spid="_x0000_s1026" style="position:absolute;margin-left:283.6pt;margin-top:15.85pt;width:22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y9mgIAAJgFAAAOAAAAZHJzL2Uyb0RvYy54bWysVNtu2zAMfR+wfxD0uKHxZW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26AE048F" w14:textId="77777777" w:rsidR="006B1ACF" w:rsidRPr="006B1ACF" w:rsidRDefault="006B1ACF" w:rsidP="006B1ACF">
      <w:pPr>
        <w:widowControl w:val="0"/>
        <w:autoSpaceDE w:val="0"/>
        <w:autoSpaceDN w:val="0"/>
        <w:spacing w:before="109" w:after="0" w:line="240" w:lineRule="auto"/>
        <w:ind w:left="5128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Assinatura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do(a)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Declarante</w:t>
      </w:r>
    </w:p>
    <w:p w14:paraId="7CF1B4AB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5FACF257" w14:textId="77777777" w:rsidR="006B1ACF" w:rsidRPr="006B1ACF" w:rsidRDefault="006B1ACF" w:rsidP="006B1ACF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08D9D4F1" w14:textId="77777777" w:rsidR="006B1ACF" w:rsidRPr="006B1ACF" w:rsidRDefault="006B1ACF" w:rsidP="006B1ACF">
      <w:pPr>
        <w:widowControl w:val="0"/>
        <w:autoSpaceDE w:val="0"/>
        <w:autoSpaceDN w:val="0"/>
        <w:spacing w:before="90" w:after="0" w:line="240" w:lineRule="auto"/>
        <w:ind w:left="284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Testemunhas:</w:t>
      </w:r>
    </w:p>
    <w:p w14:paraId="27CAD328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B136273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val="pt-PT" w:eastAsia="en-US"/>
        </w:rPr>
      </w:pPr>
    </w:p>
    <w:p w14:paraId="21B4A31B" w14:textId="77777777" w:rsidR="006B1ACF" w:rsidRPr="006B1ACF" w:rsidRDefault="006B1ACF" w:rsidP="006B1ACF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sz w:val="27"/>
          <w:szCs w:val="24"/>
          <w:lang w:val="pt-PT" w:eastAsia="en-US"/>
        </w:rPr>
      </w:pPr>
      <w:r w:rsidRPr="006B1ACF">
        <w:rPr>
          <w:rFonts w:ascii="Arial" w:eastAsia="Times New Roman" w:hAnsi="Arial" w:cs="Arial"/>
          <w:noProof/>
          <w:sz w:val="24"/>
          <w:szCs w:val="24"/>
          <w:lang w:val="pt-PT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2EB58E" wp14:editId="7AF7F9B9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536448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448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448"/>
                            <a:gd name="T2" fmla="+- 0 5904 1704"/>
                            <a:gd name="T3" fmla="*/ T2 w 8448"/>
                            <a:gd name="T4" fmla="+- 0 5952 1704"/>
                            <a:gd name="T5" fmla="*/ T4 w 8448"/>
                            <a:gd name="T6" fmla="+- 0 10152 1704"/>
                            <a:gd name="T7" fmla="*/ T6 w 8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48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48" y="0"/>
                              </a:moveTo>
                              <a:lnTo>
                                <a:pt x="844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33497" id="AutoShape 2" o:spid="_x0000_s1026" style="position:absolute;margin-left:85.2pt;margin-top:18.15pt;width:422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" path="m,l4200,t48,l8448,e" filled="f" strokeweight=".48pt">
                <v:path arrowok="t" o:connecttype="custom" o:connectlocs="0,0;2667000,0;2697480,0;5364480,0" o:connectangles="0,0,0,0"/>
                <w10:wrap type="topAndBottom" anchorx="page"/>
              </v:shape>
            </w:pict>
          </mc:Fallback>
        </mc:AlternateContent>
      </w:r>
    </w:p>
    <w:p w14:paraId="29E207AB" w14:textId="77777777" w:rsidR="006B1ACF" w:rsidRPr="006B1ACF" w:rsidRDefault="006B1ACF" w:rsidP="006B1ACF">
      <w:pPr>
        <w:widowControl w:val="0"/>
        <w:tabs>
          <w:tab w:val="left" w:pos="5465"/>
        </w:tabs>
        <w:autoSpaceDE w:val="0"/>
        <w:autoSpaceDN w:val="0"/>
        <w:spacing w:before="109" w:after="0" w:line="240" w:lineRule="auto"/>
        <w:ind w:left="991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Assinatura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da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testemunha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ab/>
        <w:t>Assinatura</w:t>
      </w:r>
      <w:r w:rsidRPr="006B1ACF">
        <w:rPr>
          <w:rFonts w:ascii="Arial" w:eastAsia="Times New Roman" w:hAnsi="Arial" w:cs="Arial"/>
          <w:spacing w:val="-3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da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testemunha</w:t>
      </w:r>
    </w:p>
    <w:p w14:paraId="5F4D0230" w14:textId="77777777" w:rsidR="006B1ACF" w:rsidRPr="006B1ACF" w:rsidRDefault="006B1ACF" w:rsidP="006B1AC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6"/>
          <w:szCs w:val="24"/>
          <w:lang w:val="pt-PT" w:eastAsia="en-US"/>
        </w:rPr>
      </w:pPr>
    </w:p>
    <w:p w14:paraId="2859C7D3" w14:textId="77777777" w:rsidR="006B1ACF" w:rsidRPr="006B1ACF" w:rsidRDefault="006B1ACF" w:rsidP="006B1ACF">
      <w:pPr>
        <w:widowControl w:val="0"/>
        <w:autoSpaceDE w:val="0"/>
        <w:autoSpaceDN w:val="0"/>
        <w:spacing w:before="11" w:after="0" w:line="240" w:lineRule="auto"/>
        <w:rPr>
          <w:rFonts w:ascii="Arial" w:eastAsia="Times New Roman" w:hAnsi="Arial" w:cs="Arial"/>
          <w:sz w:val="21"/>
          <w:szCs w:val="24"/>
          <w:lang w:val="pt-PT" w:eastAsia="en-US"/>
        </w:rPr>
      </w:pPr>
    </w:p>
    <w:p w14:paraId="1753C212" w14:textId="77777777" w:rsidR="006B1ACF" w:rsidRPr="006B1ACF" w:rsidRDefault="006B1ACF" w:rsidP="006B1ACF">
      <w:pPr>
        <w:widowControl w:val="0"/>
        <w:tabs>
          <w:tab w:val="left" w:pos="4530"/>
          <w:tab w:val="left" w:pos="8778"/>
        </w:tabs>
        <w:autoSpaceDE w:val="0"/>
        <w:autoSpaceDN w:val="0"/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Nome: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Nome:</w:t>
      </w:r>
      <w:r w:rsidRPr="006B1ACF">
        <w:rPr>
          <w:rFonts w:ascii="Arial" w:eastAsia="Times New Roman" w:hAnsi="Arial" w:cs="Arial"/>
          <w:spacing w:val="-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</w:p>
    <w:p w14:paraId="0348ECE8" w14:textId="77777777" w:rsidR="006B1ACF" w:rsidRPr="006B1ACF" w:rsidRDefault="006B1ACF" w:rsidP="006B1ACF">
      <w:pPr>
        <w:widowControl w:val="0"/>
        <w:tabs>
          <w:tab w:val="left" w:pos="4491"/>
          <w:tab w:val="left" w:pos="8739"/>
        </w:tabs>
        <w:autoSpaceDE w:val="0"/>
        <w:autoSpaceDN w:val="0"/>
        <w:spacing w:before="138" w:after="0" w:line="240" w:lineRule="auto"/>
        <w:ind w:left="284"/>
        <w:rPr>
          <w:rFonts w:ascii="Arial" w:eastAsia="Times New Roman" w:hAnsi="Arial" w:cs="Arial"/>
          <w:sz w:val="24"/>
          <w:szCs w:val="24"/>
          <w:lang w:val="pt-PT" w:eastAsia="en-US"/>
        </w:rPr>
      </w:pP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CPF: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  <w:r w:rsidRPr="006B1ACF">
        <w:rPr>
          <w:rFonts w:ascii="Arial" w:eastAsia="Times New Roman" w:hAnsi="Arial" w:cs="Arial"/>
          <w:sz w:val="24"/>
          <w:szCs w:val="24"/>
          <w:lang w:val="pt-PT" w:eastAsia="en-US"/>
        </w:rPr>
        <w:t>CPF:</w:t>
      </w:r>
      <w:r w:rsidRPr="006B1ACF">
        <w:rPr>
          <w:rFonts w:ascii="Arial" w:eastAsia="Times New Roman" w:hAnsi="Arial" w:cs="Arial"/>
          <w:spacing w:val="1"/>
          <w:sz w:val="24"/>
          <w:szCs w:val="24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 xml:space="preserve"> </w:t>
      </w:r>
      <w:r w:rsidRPr="006B1ACF">
        <w:rPr>
          <w:rFonts w:ascii="Arial" w:eastAsia="Times New Roman" w:hAnsi="Arial" w:cs="Arial"/>
          <w:sz w:val="24"/>
          <w:szCs w:val="24"/>
          <w:u w:val="single"/>
          <w:lang w:val="pt-PT" w:eastAsia="en-US"/>
        </w:rPr>
        <w:tab/>
      </w:r>
    </w:p>
    <w:p w14:paraId="762DBDB6" w14:textId="3F814B83" w:rsidR="00186491" w:rsidRPr="00D1109F" w:rsidRDefault="00186491" w:rsidP="007E773A">
      <w:pPr>
        <w:rPr>
          <w:rFonts w:ascii="Arial" w:hAnsi="Arial" w:cs="Arial"/>
        </w:rPr>
      </w:pPr>
    </w:p>
    <w:sectPr w:rsidR="00186491" w:rsidRPr="00D1109F" w:rsidSect="00E57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E437" w14:textId="77777777" w:rsidR="0053418E" w:rsidRDefault="0053418E" w:rsidP="00CA62D5">
      <w:pPr>
        <w:spacing w:after="0" w:line="240" w:lineRule="auto"/>
      </w:pPr>
      <w:r>
        <w:separator/>
      </w:r>
    </w:p>
  </w:endnote>
  <w:endnote w:type="continuationSeparator" w:id="0">
    <w:p w14:paraId="6B9C4154" w14:textId="77777777" w:rsidR="0053418E" w:rsidRDefault="0053418E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E3BB7" w14:textId="77777777" w:rsidR="00047847" w:rsidRDefault="000478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22D0" w14:textId="77777777" w:rsidR="00047847" w:rsidRDefault="000478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DCD1" w14:textId="77777777" w:rsidR="00047847" w:rsidRDefault="000478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B531" w14:textId="77777777" w:rsidR="0053418E" w:rsidRDefault="0053418E" w:rsidP="00CA62D5">
      <w:pPr>
        <w:spacing w:after="0" w:line="240" w:lineRule="auto"/>
      </w:pPr>
      <w:r>
        <w:separator/>
      </w:r>
    </w:p>
  </w:footnote>
  <w:footnote w:type="continuationSeparator" w:id="0">
    <w:p w14:paraId="6B1FDB17" w14:textId="77777777" w:rsidR="0053418E" w:rsidRDefault="0053418E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E2F5" w14:textId="77777777" w:rsidR="00047847" w:rsidRDefault="000478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12E5DFE6" w:rsidR="00CA62D5" w:rsidRDefault="00047847" w:rsidP="0042100C">
    <w:pPr>
      <w:pStyle w:val="Cabealho"/>
      <w:tabs>
        <w:tab w:val="clear" w:pos="4252"/>
        <w:tab w:val="clear" w:pos="8504"/>
      </w:tabs>
      <w:ind w:left="-142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7AC4BD81" wp14:editId="3FC788C4">
          <wp:simplePos x="0" y="0"/>
          <wp:positionH relativeFrom="margin">
            <wp:posOffset>4816475</wp:posOffset>
          </wp:positionH>
          <wp:positionV relativeFrom="margin">
            <wp:posOffset>-1360170</wp:posOffset>
          </wp:positionV>
          <wp:extent cx="1136015" cy="1363980"/>
          <wp:effectExtent l="0" t="0" r="0" b="0"/>
          <wp:wrapSquare wrapText="bothSides"/>
          <wp:docPr id="879461995" name="Imagem 3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461995" name="Imagem 3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1363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7EBDCA70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>
      <w:ptab w:relativeTo="margin" w:alignment="left" w:leader="none"/>
    </w:r>
    <w:r w:rsidR="0020530F">
      <w:tab/>
    </w:r>
  </w:p>
  <w:p w14:paraId="2D60732C" w14:textId="2F315710" w:rsidR="00CA62D5" w:rsidRDefault="00CA62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67E6" w14:textId="77777777" w:rsidR="00047847" w:rsidRDefault="000478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47847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38D6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E52E7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A69D9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3418E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B1ACF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2919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66B36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1109F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2D5"/>
  </w:style>
  <w:style w:type="paragraph" w:styleId="Rodap">
    <w:name w:val="footer"/>
    <w:basedOn w:val="Normal"/>
    <w:link w:val="Rodap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62D5"/>
  </w:style>
  <w:style w:type="paragraph" w:styleId="Textodebalo">
    <w:name w:val="Balloon Text"/>
    <w:basedOn w:val="Normal"/>
    <w:link w:val="TextodebaloCha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B935F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RENATO_ICM_Rede_TIMBRADA_R1.dotx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Carlos Soares -  Coracao de Maria</cp:lastModifiedBy>
  <cp:revision>6</cp:revision>
  <cp:lastPrinted>2024-09-06T17:31:00Z</cp:lastPrinted>
  <dcterms:created xsi:type="dcterms:W3CDTF">2025-07-25T12:47:00Z</dcterms:created>
  <dcterms:modified xsi:type="dcterms:W3CDTF">2026-08-05T20:23:00Z</dcterms:modified>
</cp:coreProperties>
</file>